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1E6" w:rsidRDefault="004E51E6" w:rsidP="00950668">
      <w:r>
        <w:t>Antecedent conditions, hydrological connectivity and anthropogenic inputs: factors affecting nitrate and phosphorus transfers to agricultural headwater streams</w:t>
      </w:r>
    </w:p>
    <w:p w:rsidR="00950668" w:rsidRPr="00950668" w:rsidRDefault="00950668" w:rsidP="00950668">
      <w:pPr>
        <w:rPr>
          <w:rFonts w:asciiTheme="minorHAnsi" w:hAnsiTheme="minorHAnsi"/>
          <w:b/>
          <w:vertAlign w:val="subscript"/>
        </w:rPr>
      </w:pPr>
      <w:r w:rsidRPr="00950668">
        <w:rPr>
          <w:rFonts w:asciiTheme="minorHAnsi" w:hAnsiTheme="minorHAnsi" w:cstheme="minorBidi"/>
          <w:b/>
          <w:szCs w:val="24"/>
        </w:rPr>
        <w:t>Faye N Outram</w:t>
      </w:r>
      <w:r w:rsidR="00BA306A" w:rsidRPr="00BA306A">
        <w:rPr>
          <w:rFonts w:asciiTheme="minorHAnsi" w:hAnsiTheme="minorHAnsi" w:cstheme="minorBidi"/>
          <w:b/>
          <w:szCs w:val="24"/>
          <w:vertAlign w:val="superscript"/>
        </w:rPr>
        <w:t>*</w:t>
      </w:r>
      <w:r w:rsidRPr="00950668">
        <w:rPr>
          <w:rFonts w:asciiTheme="minorHAnsi" w:hAnsiTheme="minorHAnsi" w:cstheme="minorBidi"/>
          <w:b/>
          <w:szCs w:val="24"/>
        </w:rPr>
        <w:t>, Richard J Cooper,</w:t>
      </w:r>
      <w:r w:rsidR="0051219B">
        <w:rPr>
          <w:rFonts w:asciiTheme="minorHAnsi" w:hAnsiTheme="minorHAnsi" w:cstheme="minorBidi"/>
          <w:b/>
          <w:szCs w:val="24"/>
        </w:rPr>
        <w:t xml:space="preserve"> Gi</w:t>
      </w:r>
      <w:r w:rsidR="00A418B1">
        <w:rPr>
          <w:rFonts w:asciiTheme="minorHAnsi" w:hAnsiTheme="minorHAnsi" w:cstheme="minorBidi"/>
          <w:b/>
          <w:szCs w:val="24"/>
        </w:rPr>
        <w:t>se</w:t>
      </w:r>
      <w:r w:rsidR="0051219B">
        <w:rPr>
          <w:rFonts w:asciiTheme="minorHAnsi" w:hAnsiTheme="minorHAnsi" w:cstheme="minorBidi"/>
          <w:b/>
          <w:szCs w:val="24"/>
        </w:rPr>
        <w:t>la S</w:t>
      </w:r>
      <w:r w:rsidR="00A418B1">
        <w:rPr>
          <w:rFonts w:asciiTheme="minorHAnsi" w:hAnsiTheme="minorHAnsi" w:cstheme="minorBidi"/>
          <w:b/>
          <w:szCs w:val="24"/>
        </w:rPr>
        <w:t>ü</w:t>
      </w:r>
      <w:r w:rsidR="0051219B">
        <w:rPr>
          <w:rFonts w:asciiTheme="minorHAnsi" w:hAnsiTheme="minorHAnsi" w:cstheme="minorBidi"/>
          <w:b/>
          <w:szCs w:val="24"/>
        </w:rPr>
        <w:t>nnenberg,</w:t>
      </w:r>
      <w:r w:rsidRPr="00950668">
        <w:rPr>
          <w:rFonts w:asciiTheme="minorHAnsi" w:hAnsiTheme="minorHAnsi" w:cstheme="minorBidi"/>
          <w:b/>
          <w:szCs w:val="24"/>
        </w:rPr>
        <w:t xml:space="preserve"> Kevin M Hiscock</w:t>
      </w:r>
      <w:r w:rsidRPr="00950668">
        <w:rPr>
          <w:rFonts w:asciiTheme="minorHAnsi" w:hAnsiTheme="minorHAnsi" w:cstheme="minorBidi"/>
          <w:b/>
          <w:szCs w:val="24"/>
          <w:vertAlign w:val="superscript"/>
        </w:rPr>
        <w:softHyphen/>
      </w:r>
      <w:r w:rsidRPr="00950668">
        <w:rPr>
          <w:rFonts w:asciiTheme="minorHAnsi" w:hAnsiTheme="minorHAnsi" w:cstheme="minorBidi"/>
          <w:b/>
          <w:szCs w:val="24"/>
          <w:vertAlign w:val="superscript"/>
        </w:rPr>
        <w:softHyphen/>
      </w:r>
      <w:r w:rsidRPr="00950668">
        <w:rPr>
          <w:rFonts w:asciiTheme="minorHAnsi" w:hAnsiTheme="minorHAnsi" w:cstheme="minorBidi"/>
          <w:b/>
          <w:szCs w:val="24"/>
        </w:rPr>
        <w:t>, Andrew A Lovett</w:t>
      </w:r>
    </w:p>
    <w:p w:rsidR="00950668" w:rsidRDefault="00950668" w:rsidP="00950668">
      <w:pPr>
        <w:rPr>
          <w:b/>
        </w:rPr>
      </w:pPr>
      <w:r>
        <w:rPr>
          <w:b/>
        </w:rPr>
        <w:t>School of Environmental Sciences, University of East Anglia, Norwich Research Park, Norwich, NR4 7TJ, UK</w:t>
      </w:r>
    </w:p>
    <w:p w:rsidR="00BA306A" w:rsidRPr="00BA306A" w:rsidRDefault="00BA306A" w:rsidP="00BA306A">
      <w:pPr>
        <w:spacing w:after="0"/>
      </w:pPr>
      <w:r w:rsidRPr="00BA306A">
        <w:rPr>
          <w:vertAlign w:val="superscript"/>
        </w:rPr>
        <w:t>*</w:t>
      </w:r>
      <w:r w:rsidRPr="00BA306A">
        <w:t>Corresponding author</w:t>
      </w:r>
    </w:p>
    <w:p w:rsidR="00BA306A" w:rsidRDefault="00BA306A" w:rsidP="00BA306A">
      <w:pPr>
        <w:spacing w:after="0"/>
      </w:pPr>
      <w:r w:rsidRPr="00BA306A">
        <w:t xml:space="preserve">E-mail address: </w:t>
      </w:r>
      <w:hyperlink r:id="rId8" w:history="1">
        <w:r w:rsidRPr="003072B7">
          <w:rPr>
            <w:rStyle w:val="Hyperlink"/>
          </w:rPr>
          <w:t>f.outram@uea.ac.uk</w:t>
        </w:r>
      </w:hyperlink>
    </w:p>
    <w:p w:rsidR="00BA306A" w:rsidRPr="00BA306A" w:rsidRDefault="00BA306A" w:rsidP="00BA306A">
      <w:pPr>
        <w:spacing w:after="0"/>
      </w:pPr>
    </w:p>
    <w:p w:rsidR="00950668" w:rsidRDefault="00950668" w:rsidP="00950668">
      <w:pPr>
        <w:rPr>
          <w:b/>
        </w:rPr>
      </w:pPr>
      <w:r>
        <w:rPr>
          <w:b/>
        </w:rPr>
        <w:t>Abstract</w:t>
      </w:r>
    </w:p>
    <w:p w:rsidR="00950668" w:rsidRDefault="00820888" w:rsidP="00950668">
      <w:r>
        <w:t>This paper examines relationship</w:t>
      </w:r>
      <w:r w:rsidR="002D62E8">
        <w:t>s</w:t>
      </w:r>
      <w:r>
        <w:t xml:space="preserve"> between rainfall-runoff</w:t>
      </w:r>
      <w:r w:rsidR="001F40B1">
        <w:t xml:space="preserve">, catchment connectivity, antecedent moisture conditions and fertiliser application </w:t>
      </w:r>
      <w:r w:rsidR="00505D0B">
        <w:t>with</w:t>
      </w:r>
      <w:r w:rsidR="001F40B1">
        <w:t xml:space="preserve"> nitrate-N and </w:t>
      </w:r>
      <w:r w:rsidR="00F61D7E">
        <w:t>total phosphorus (</w:t>
      </w:r>
      <w:r w:rsidR="001F40B1">
        <w:t>TP</w:t>
      </w:r>
      <w:r w:rsidR="00F61D7E">
        <w:t>)</w:t>
      </w:r>
      <w:r w:rsidR="001F40B1">
        <w:t xml:space="preserve"> fluxes </w:t>
      </w:r>
      <w:r w:rsidR="00FA515C">
        <w:t>in a</w:t>
      </w:r>
      <w:r w:rsidR="006F7FB5">
        <w:t>n</w:t>
      </w:r>
      <w:r w:rsidR="00FA515C">
        <w:t xml:space="preserve"> </w:t>
      </w:r>
      <w:r w:rsidR="00156EEC">
        <w:t xml:space="preserve">arable </w:t>
      </w:r>
      <w:r w:rsidR="00FA515C">
        <w:t xml:space="preserve">headwater catchment </w:t>
      </w:r>
      <w:r w:rsidR="001F40B1">
        <w:t>over three hydrological years</w:t>
      </w:r>
      <w:r w:rsidR="00C936D9">
        <w:t xml:space="preserve"> (2012 – 2014)</w:t>
      </w:r>
      <w:r w:rsidR="001F40B1">
        <w:t xml:space="preserve">. </w:t>
      </w:r>
      <w:r w:rsidR="00505D0B">
        <w:t xml:space="preserve">Annual precipitation totals did not vary </w:t>
      </w:r>
      <w:r w:rsidR="00B703AB">
        <w:t xml:space="preserve">substantially </w:t>
      </w:r>
      <w:r w:rsidR="00505D0B">
        <w:t xml:space="preserve">between years, yet the timing of rainfall </w:t>
      </w:r>
      <w:r w:rsidR="006F7FB5">
        <w:t>strongly influenced</w:t>
      </w:r>
      <w:r w:rsidR="00505D0B">
        <w:t xml:space="preserve"> runoff generation and subsequent nitrate-N and TP fluxes. </w:t>
      </w:r>
      <w:r w:rsidR="00634103">
        <w:t>The greatest nitrate-N (</w:t>
      </w:r>
      <w:r w:rsidR="00FA515C">
        <w:t>&gt;</w:t>
      </w:r>
      <w:r w:rsidR="00FA515C" w:rsidRPr="000D09D3">
        <w:t>250 kg N day</w:t>
      </w:r>
      <w:r w:rsidR="00FA515C" w:rsidRPr="005E5094">
        <w:rPr>
          <w:vertAlign w:val="superscript"/>
        </w:rPr>
        <w:t>-1</w:t>
      </w:r>
      <w:r w:rsidR="00041EA0">
        <w:t xml:space="preserve">) </w:t>
      </w:r>
      <w:r w:rsidR="00FA515C" w:rsidRPr="000D09D3">
        <w:t xml:space="preserve">and </w:t>
      </w:r>
      <w:r w:rsidR="00041EA0">
        <w:t>TP (</w:t>
      </w:r>
      <w:r w:rsidR="00FA515C">
        <w:t>&gt;</w:t>
      </w:r>
      <w:r w:rsidR="00FA515C" w:rsidRPr="000D09D3">
        <w:t>10 kg TP day</w:t>
      </w:r>
      <w:r w:rsidR="00FA515C" w:rsidRPr="005E5094">
        <w:rPr>
          <w:vertAlign w:val="superscript"/>
        </w:rPr>
        <w:t>-1</w:t>
      </w:r>
      <w:r w:rsidR="00041EA0">
        <w:t>) fluxes</w:t>
      </w:r>
      <w:r w:rsidR="00634103">
        <w:t xml:space="preserve"> only occurred when shallow groundwater </w:t>
      </w:r>
      <w:r w:rsidR="00724A1A">
        <w:t>was within 0.6 m of the ground surface</w:t>
      </w:r>
      <w:r w:rsidR="0051219B">
        <w:t xml:space="preserve"> </w:t>
      </w:r>
      <w:r w:rsidR="00FA515C">
        <w:t>and runoff coefficients were greater than 0.1</w:t>
      </w:r>
      <w:r w:rsidR="00634103">
        <w:t xml:space="preserve">. </w:t>
      </w:r>
      <w:r w:rsidR="000F3F7E">
        <w:t>These threshold</w:t>
      </w:r>
      <w:r w:rsidR="00041EA0">
        <w:t>s</w:t>
      </w:r>
      <w:r w:rsidR="000F3F7E">
        <w:t xml:space="preserve"> were reached less frequently in 2012 due to drought recovery </w:t>
      </w:r>
      <w:r w:rsidR="00AF1B2A">
        <w:t>resulting</w:t>
      </w:r>
      <w:r w:rsidR="00A84FB7">
        <w:t xml:space="preserve"> </w:t>
      </w:r>
      <w:r w:rsidR="000F3F7E">
        <w:t>in</w:t>
      </w:r>
      <w:r w:rsidR="00B07C5E">
        <w:t xml:space="preserve"> lower</w:t>
      </w:r>
      <w:r w:rsidR="000F3F7E">
        <w:t xml:space="preserve"> </w:t>
      </w:r>
      <w:r w:rsidR="00A84FB7">
        <w:t xml:space="preserve">annual </w:t>
      </w:r>
      <w:r w:rsidR="000F3F7E">
        <w:t>nitrate-N</w:t>
      </w:r>
      <w:r w:rsidR="00041EA0">
        <w:t xml:space="preserve"> (7.4 kg N ha</w:t>
      </w:r>
      <w:r w:rsidR="00041EA0" w:rsidRPr="00B07C5E">
        <w:rPr>
          <w:vertAlign w:val="superscript"/>
        </w:rPr>
        <w:t>-1</w:t>
      </w:r>
      <w:r w:rsidR="00041EA0">
        <w:t>)</w:t>
      </w:r>
      <w:r w:rsidR="000F3F7E">
        <w:t xml:space="preserve"> and TP </w:t>
      </w:r>
      <w:r w:rsidR="00041EA0">
        <w:t>(</w:t>
      </w:r>
      <w:r w:rsidR="00B07C5E">
        <w:t>0.12 kg P ha</w:t>
      </w:r>
      <w:r w:rsidR="00B07C5E" w:rsidRPr="00B07C5E">
        <w:rPr>
          <w:vertAlign w:val="superscript"/>
        </w:rPr>
        <w:t>-1</w:t>
      </w:r>
      <w:r w:rsidR="00B07C5E">
        <w:t xml:space="preserve">) </w:t>
      </w:r>
      <w:r w:rsidR="00041EA0">
        <w:t xml:space="preserve">fluxes </w:t>
      </w:r>
      <w:r w:rsidR="00B07C5E">
        <w:t xml:space="preserve">in comparison </w:t>
      </w:r>
      <w:r w:rsidR="00041EA0">
        <w:t>with</w:t>
      </w:r>
      <w:r w:rsidR="00B07C5E">
        <w:t xml:space="preserve"> 2013 (15.1 kg N ha</w:t>
      </w:r>
      <w:r w:rsidR="00B07C5E" w:rsidRPr="00B07C5E">
        <w:rPr>
          <w:vertAlign w:val="superscript"/>
        </w:rPr>
        <w:t>-1</w:t>
      </w:r>
      <w:r w:rsidR="00041EA0">
        <w:t>;</w:t>
      </w:r>
      <w:r w:rsidR="00B07C5E">
        <w:t xml:space="preserve"> 0.21 kg P ha</w:t>
      </w:r>
      <w:r w:rsidR="00B07C5E" w:rsidRPr="00B07C5E">
        <w:rPr>
          <w:vertAlign w:val="superscript"/>
        </w:rPr>
        <w:t>-1</w:t>
      </w:r>
      <w:r w:rsidR="00B07C5E">
        <w:t>)</w:t>
      </w:r>
      <w:r w:rsidR="00FE49A4">
        <w:t>. The wet</w:t>
      </w:r>
      <w:r w:rsidR="000F3F7E">
        <w:t xml:space="preserve"> winter of 2013 </w:t>
      </w:r>
      <w:r w:rsidR="00846FD7">
        <w:t>with</w:t>
      </w:r>
      <w:r w:rsidR="00A84FB7">
        <w:t xml:space="preserve"> elevated shallow groundwater</w:t>
      </w:r>
      <w:r w:rsidR="0022207E">
        <w:t xml:space="preserve"> level</w:t>
      </w:r>
      <w:r w:rsidR="00846FD7">
        <w:t>s</w:t>
      </w:r>
      <w:r w:rsidR="00A84FB7">
        <w:t xml:space="preserve"> led to more frequent activation of</w:t>
      </w:r>
      <w:r w:rsidR="00B07C5E">
        <w:t xml:space="preserve"> </w:t>
      </w:r>
      <w:r w:rsidR="00FA515C">
        <w:t>sub-surface</w:t>
      </w:r>
      <w:r w:rsidR="00B07C5E">
        <w:t xml:space="preserve"> pathways </w:t>
      </w:r>
      <w:r w:rsidR="00A84FB7">
        <w:t>and tile drain flow</w:t>
      </w:r>
      <w:r w:rsidR="00B07C5E">
        <w:t>.</w:t>
      </w:r>
      <w:r w:rsidR="00360F07">
        <w:t xml:space="preserve"> </w:t>
      </w:r>
      <w:r w:rsidR="00B10CE3">
        <w:t>Throughout the period, d</w:t>
      </w:r>
      <w:r w:rsidR="00360F07">
        <w:t xml:space="preserve">ry antecedent conditions had a temporary effect in </w:t>
      </w:r>
      <w:r w:rsidR="00AF1B2A">
        <w:t>elevating</w:t>
      </w:r>
      <w:r w:rsidR="00360F07">
        <w:t xml:space="preserve"> TP loads. Evidence of </w:t>
      </w:r>
      <w:r w:rsidR="00FA515C">
        <w:t xml:space="preserve">TP </w:t>
      </w:r>
      <w:r w:rsidR="00360F07">
        <w:t xml:space="preserve">source exhaustion </w:t>
      </w:r>
      <w:r w:rsidR="00FA515C">
        <w:t xml:space="preserve">after </w:t>
      </w:r>
      <w:r w:rsidR="00360F07">
        <w:t xml:space="preserve">consecutive </w:t>
      </w:r>
      <w:r w:rsidR="00FA515C">
        <w:t xml:space="preserve">storm </w:t>
      </w:r>
      <w:r w:rsidR="00360F07">
        <w:t xml:space="preserve">events </w:t>
      </w:r>
      <w:r w:rsidR="00D21E30">
        <w:t xml:space="preserve">can be </w:t>
      </w:r>
      <w:r w:rsidR="00360F07">
        <w:t xml:space="preserve">attributed to </w:t>
      </w:r>
      <w:r w:rsidR="00174531">
        <w:t xml:space="preserve">the repeated depletion of </w:t>
      </w:r>
      <w:r w:rsidR="00360F07">
        <w:t>temporar</w:t>
      </w:r>
      <w:r w:rsidR="00174531">
        <w:t>ily</w:t>
      </w:r>
      <w:r w:rsidR="00360F07">
        <w:t xml:space="preserve"> connect</w:t>
      </w:r>
      <w:r w:rsidR="00174531">
        <w:t>ed</w:t>
      </w:r>
      <w:r w:rsidR="00360F07">
        <w:t xml:space="preserve"> critical source areas to the river network via impermeable road surfaces. Fertiliser application varied </w:t>
      </w:r>
      <w:r w:rsidR="00B703AB">
        <w:t xml:space="preserve">considerably </w:t>
      </w:r>
      <w:r w:rsidR="002D48FB">
        <w:t xml:space="preserve">across three </w:t>
      </w:r>
      <w:r w:rsidR="00360F07">
        <w:t xml:space="preserve">years due to </w:t>
      </w:r>
      <w:r w:rsidR="002D48FB">
        <w:t xml:space="preserve">differences in </w:t>
      </w:r>
      <w:r w:rsidR="00360F07">
        <w:t>crop rotation</w:t>
      </w:r>
      <w:r w:rsidR="002D48FB">
        <w:t xml:space="preserve"> between farms</w:t>
      </w:r>
      <w:r w:rsidR="002D62E8" w:rsidRPr="00CC08C6">
        <w:t>,</w:t>
      </w:r>
      <w:r w:rsidR="00360F07" w:rsidRPr="00CC08C6">
        <w:t xml:space="preserve"> with </w:t>
      </w:r>
      <w:r w:rsidR="00FE49A4">
        <w:t xml:space="preserve">annual </w:t>
      </w:r>
      <w:r w:rsidR="00360F07" w:rsidRPr="00CC08C6">
        <w:t xml:space="preserve">N </w:t>
      </w:r>
      <w:r w:rsidR="00FA515C" w:rsidRPr="00CC08C6">
        <w:t xml:space="preserve">and P </w:t>
      </w:r>
      <w:r w:rsidR="00360F07" w:rsidRPr="00CC08C6">
        <w:t>fertiliser</w:t>
      </w:r>
      <w:r w:rsidR="00A84FB7" w:rsidRPr="00CC08C6">
        <w:t xml:space="preserve"> inputs</w:t>
      </w:r>
      <w:r w:rsidR="00736481" w:rsidRPr="00CC08C6">
        <w:t xml:space="preserve"> </w:t>
      </w:r>
      <w:r w:rsidR="002D48FB">
        <w:t>varying by</w:t>
      </w:r>
      <w:r w:rsidR="00360F07" w:rsidRPr="00CC08C6">
        <w:t xml:space="preserve"> </w:t>
      </w:r>
      <w:r w:rsidR="00736481" w:rsidRPr="00CC08C6">
        <w:t xml:space="preserve">up to </w:t>
      </w:r>
      <w:r w:rsidR="00360F07" w:rsidRPr="00CC08C6">
        <w:t>2</w:t>
      </w:r>
      <w:r w:rsidR="00736481" w:rsidRPr="00CC08C6">
        <w:t>1</w:t>
      </w:r>
      <w:r w:rsidR="00360F07" w:rsidRPr="00CC08C6">
        <w:t xml:space="preserve">% and </w:t>
      </w:r>
      <w:r w:rsidR="00736481" w:rsidRPr="00CC08C6">
        <w:t>4</w:t>
      </w:r>
      <w:r w:rsidR="00AA34CE">
        <w:t>1</w:t>
      </w:r>
      <w:r w:rsidR="00360F07" w:rsidRPr="00CC08C6">
        <w:t>%</w:t>
      </w:r>
      <w:r w:rsidR="00FA515C" w:rsidRPr="00CC08C6">
        <w:t>, respectively</w:t>
      </w:r>
      <w:r w:rsidR="00360F07" w:rsidRPr="00CC08C6">
        <w:t>. Proportional reductions in annual riverine nitrate-N and TP loadings</w:t>
      </w:r>
      <w:r w:rsidR="00F61D7E" w:rsidRPr="00CC08C6">
        <w:t xml:space="preserve"> </w:t>
      </w:r>
      <w:r w:rsidR="00360F07" w:rsidRPr="00CC08C6">
        <w:t>were not observed at the sub-catc</w:t>
      </w:r>
      <w:r w:rsidR="00360F07">
        <w:t>hment outlet</w:t>
      </w:r>
      <w:r w:rsidR="00F61D7E">
        <w:t xml:space="preserve"> as </w:t>
      </w:r>
      <w:r w:rsidR="00FA515C">
        <w:t>loadings were largely influenced by annual runoff</w:t>
      </w:r>
      <w:r w:rsidR="00F61D7E">
        <w:t xml:space="preserve">. </w:t>
      </w:r>
      <w:r w:rsidR="007B4D39">
        <w:t>Nitrate loadings were slightly higher during</w:t>
      </w:r>
      <w:r w:rsidR="00FE49A4">
        <w:t xml:space="preserve"> fertiliser application,</w:t>
      </w:r>
      <w:r w:rsidR="007B4D39">
        <w:t xml:space="preserve"> but there was little relationship between P fertiliser application and riverine </w:t>
      </w:r>
      <w:r w:rsidR="002D62E8">
        <w:t xml:space="preserve">TP </w:t>
      </w:r>
      <w:r w:rsidR="007B4D39">
        <w:t xml:space="preserve">load. </w:t>
      </w:r>
      <w:r w:rsidR="00F61D7E">
        <w:t>These d</w:t>
      </w:r>
      <w:r w:rsidR="006F7FB5">
        <w:t xml:space="preserve">ata </w:t>
      </w:r>
      <w:r w:rsidR="007F6DF1">
        <w:t xml:space="preserve">indicate </w:t>
      </w:r>
      <w:r w:rsidR="006F7FB5">
        <w:t>that this intensive</w:t>
      </w:r>
      <w:r w:rsidR="00F61D7E">
        <w:t xml:space="preserve"> arable catchment </w:t>
      </w:r>
      <w:r w:rsidR="007F6DF1">
        <w:t>may be in</w:t>
      </w:r>
      <w:r w:rsidR="00F61D7E">
        <w:t xml:space="preserve"> a state of biogeochemical stationarity</w:t>
      </w:r>
      <w:r w:rsidR="00171B05">
        <w:t>,</w:t>
      </w:r>
      <w:r w:rsidR="00F61D7E">
        <w:t xml:space="preserve"> whereby legacy stores of nutrients buffer against changes in </w:t>
      </w:r>
      <w:r w:rsidR="0022207E">
        <w:t xml:space="preserve">contemporary </w:t>
      </w:r>
      <w:r w:rsidR="00F61D7E">
        <w:t xml:space="preserve">nutrient inputs. </w:t>
      </w:r>
    </w:p>
    <w:p w:rsidR="00DE1DFC" w:rsidRPr="00DE1DFC" w:rsidRDefault="00DE1DFC" w:rsidP="00950668">
      <w:pPr>
        <w:rPr>
          <w:b/>
        </w:rPr>
      </w:pPr>
      <w:r w:rsidRPr="00DE1DFC">
        <w:rPr>
          <w:b/>
        </w:rPr>
        <w:t>Highlights</w:t>
      </w:r>
    </w:p>
    <w:p w:rsidR="00DE1DFC" w:rsidRDefault="004D4502" w:rsidP="00DE1DFC">
      <w:pPr>
        <w:pStyle w:val="ListParagraph"/>
        <w:numPr>
          <w:ilvl w:val="0"/>
          <w:numId w:val="34"/>
        </w:numPr>
      </w:pPr>
      <w:r>
        <w:t>H</w:t>
      </w:r>
      <w:r w:rsidR="00DE1DFC">
        <w:t xml:space="preserve">ydrometeorological, hydrochemical and agricultural input data </w:t>
      </w:r>
      <w:r>
        <w:t>examined</w:t>
      </w:r>
    </w:p>
    <w:p w:rsidR="00DE1DFC" w:rsidRDefault="004D4502" w:rsidP="00DE1DFC">
      <w:pPr>
        <w:pStyle w:val="ListParagraph"/>
        <w:numPr>
          <w:ilvl w:val="0"/>
          <w:numId w:val="34"/>
        </w:numPr>
      </w:pPr>
      <w:r>
        <w:t>N</w:t>
      </w:r>
      <w:r w:rsidR="00DE1DFC">
        <w:t xml:space="preserve">itrate-N and </w:t>
      </w:r>
      <w:r w:rsidR="00D14DC7">
        <w:t>TP</w:t>
      </w:r>
      <w:r w:rsidR="00DE1DFC">
        <w:t xml:space="preserve"> </w:t>
      </w:r>
      <w:r>
        <w:t xml:space="preserve">fluxes </w:t>
      </w:r>
      <w:r w:rsidR="00DE1DFC">
        <w:t>double</w:t>
      </w:r>
      <w:r w:rsidR="004D0A20">
        <w:t>d</w:t>
      </w:r>
      <w:r w:rsidR="00DE1DFC">
        <w:t xml:space="preserve"> in </w:t>
      </w:r>
      <w:r w:rsidR="004D0A20">
        <w:t xml:space="preserve">a </w:t>
      </w:r>
      <w:r w:rsidR="00DE1DFC">
        <w:t xml:space="preserve">wet year </w:t>
      </w:r>
      <w:r>
        <w:t xml:space="preserve">compared </w:t>
      </w:r>
      <w:r w:rsidR="00D14DC7">
        <w:t>with</w:t>
      </w:r>
      <w:r>
        <w:t xml:space="preserve"> </w:t>
      </w:r>
      <w:r w:rsidR="00D14DC7">
        <w:t xml:space="preserve">a </w:t>
      </w:r>
      <w:r>
        <w:t>dry</w:t>
      </w:r>
      <w:r w:rsidR="00D14DC7">
        <w:t xml:space="preserve"> year</w:t>
      </w:r>
    </w:p>
    <w:p w:rsidR="00DE1DFC" w:rsidRDefault="00DE1DFC" w:rsidP="00DE1DFC">
      <w:pPr>
        <w:pStyle w:val="ListParagraph"/>
        <w:numPr>
          <w:ilvl w:val="0"/>
          <w:numId w:val="34"/>
        </w:numPr>
      </w:pPr>
      <w:r>
        <w:t>Dry antecedent conditions temporarily raised TP fluxes</w:t>
      </w:r>
    </w:p>
    <w:p w:rsidR="00DE1DFC" w:rsidRDefault="00084FBF" w:rsidP="00DE1DFC">
      <w:pPr>
        <w:pStyle w:val="ListParagraph"/>
        <w:numPr>
          <w:ilvl w:val="0"/>
          <w:numId w:val="34"/>
        </w:numPr>
      </w:pPr>
      <w:r>
        <w:t xml:space="preserve">Large reductions in </w:t>
      </w:r>
      <w:r w:rsidR="00B643B6">
        <w:t>annual fertiliser</w:t>
      </w:r>
      <w:r w:rsidR="00D21E30">
        <w:t xml:space="preserve"> application</w:t>
      </w:r>
      <w:r w:rsidR="00B643B6">
        <w:t xml:space="preserve"> did not </w:t>
      </w:r>
      <w:r w:rsidR="004D4502">
        <w:t>reduce</w:t>
      </w:r>
      <w:r w:rsidR="00B643B6">
        <w:t xml:space="preserve"> riverine loads</w:t>
      </w:r>
    </w:p>
    <w:p w:rsidR="00B643B6" w:rsidRDefault="00B703AB" w:rsidP="00DE1DFC">
      <w:pPr>
        <w:pStyle w:val="ListParagraph"/>
        <w:numPr>
          <w:ilvl w:val="0"/>
          <w:numId w:val="34"/>
        </w:numPr>
      </w:pPr>
      <w:r>
        <w:t xml:space="preserve">Substantial </w:t>
      </w:r>
      <w:r w:rsidR="00B643B6">
        <w:t xml:space="preserve">legacy stores of N and P </w:t>
      </w:r>
      <w:r w:rsidR="00724A1A">
        <w:t xml:space="preserve">likely </w:t>
      </w:r>
      <w:r w:rsidR="00B643B6">
        <w:t>exist in the landscape</w:t>
      </w:r>
    </w:p>
    <w:p w:rsidR="00B643B6" w:rsidRDefault="00B643B6" w:rsidP="00B643B6">
      <w:r>
        <w:t>Keywords</w:t>
      </w:r>
    </w:p>
    <w:p w:rsidR="00B643B6" w:rsidRDefault="00B643B6" w:rsidP="00B643B6">
      <w:r>
        <w:t>Catchment, arable, nitrate, total phosphorus, antecedent, fertiliser, pathways</w:t>
      </w:r>
    </w:p>
    <w:p w:rsidR="00B643B6" w:rsidRPr="00A95F52" w:rsidRDefault="00B643B6" w:rsidP="00B643B6">
      <w:pPr>
        <w:pStyle w:val="ListParagraph"/>
      </w:pPr>
    </w:p>
    <w:p w:rsidR="00950668" w:rsidRDefault="00AC0649" w:rsidP="00950668">
      <w:pPr>
        <w:pStyle w:val="ListParagraph"/>
        <w:numPr>
          <w:ilvl w:val="0"/>
          <w:numId w:val="3"/>
        </w:numPr>
        <w:rPr>
          <w:b/>
        </w:rPr>
      </w:pPr>
      <w:r w:rsidRPr="00AC0649">
        <w:rPr>
          <w:b/>
        </w:rPr>
        <w:t>Introduction</w:t>
      </w:r>
    </w:p>
    <w:p w:rsidR="00FB3075" w:rsidRDefault="00810E1B" w:rsidP="00FB3075">
      <w:r w:rsidRPr="00810E1B">
        <w:t>River health is</w:t>
      </w:r>
      <w:r>
        <w:t xml:space="preserve"> declining throughout much of Europe and elevated nitrogen</w:t>
      </w:r>
      <w:r w:rsidR="00665691">
        <w:t xml:space="preserve"> (N)</w:t>
      </w:r>
      <w:r>
        <w:t xml:space="preserve"> and phosphorus </w:t>
      </w:r>
      <w:r w:rsidR="00665691">
        <w:t>(P)</w:t>
      </w:r>
      <w:r w:rsidR="002A5723">
        <w:t xml:space="preserve"> inputs from</w:t>
      </w:r>
      <w:r>
        <w:t xml:space="preserve"> anthropogenic activities are widely accepted as </w:t>
      </w:r>
      <w:r w:rsidR="00EF73D6">
        <w:t xml:space="preserve">important </w:t>
      </w:r>
      <w:r>
        <w:t>contributing factors</w:t>
      </w:r>
      <w:r w:rsidR="00B17CA4">
        <w:t xml:space="preserve"> </w:t>
      </w:r>
      <w:r w:rsidR="006A3A81">
        <w:fldChar w:fldCharType="begin">
          <w:fldData xml:space="preserve">PEVuZE5vdGU+PENpdGU+PEF1dGhvcj5CZXVzZW48L0F1dGhvcj48WWVhcj4yMDA1PC9ZZWFyPjxS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=
</w:fldData>
        </w:fldChar>
      </w:r>
      <w:r w:rsidR="00B17CA4">
        <w:instrText xml:space="preserve"> ADDIN EN.CITE </w:instrText>
      </w:r>
      <w:r w:rsidR="006A3A81">
        <w:fldChar w:fldCharType="begin">
          <w:fldData xml:space="preserve">PEVuZE5vdGU+PENpdGU+PEF1dGhvcj5CZXVzZW48L0F1dGhvcj48WWVhcj4yMDA1PC9ZZWFyPjxS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=
</w:fldData>
        </w:fldChar>
      </w:r>
      <w:r w:rsidR="00B17CA4">
        <w:instrText xml:space="preserve"> ADDIN EN.CITE.DATA </w:instrText>
      </w:r>
      <w:r w:rsidR="006A3A81">
        <w:fldChar w:fldCharType="end"/>
      </w:r>
      <w:r w:rsidR="006A3A81">
        <w:fldChar w:fldCharType="separate"/>
      </w:r>
      <w:r w:rsidR="00B17CA4">
        <w:rPr>
          <w:noProof/>
        </w:rPr>
        <w:t xml:space="preserve">(Beusen </w:t>
      </w:r>
      <w:r w:rsidR="00B17CA4">
        <w:rPr>
          <w:noProof/>
        </w:rPr>
        <w:lastRenderedPageBreak/>
        <w:t>et al., 2005; Seitzinger et al., 2010)</w:t>
      </w:r>
      <w:r w:rsidR="006A3A81">
        <w:fldChar w:fldCharType="end"/>
      </w:r>
      <w:r>
        <w:t xml:space="preserve">. </w:t>
      </w:r>
      <w:r w:rsidR="00EF73D6" w:rsidRPr="00702C89">
        <w:t>Under national and interna</w:t>
      </w:r>
      <w:r w:rsidR="00D02B9F">
        <w:t>tional legislation, such as the</w:t>
      </w:r>
      <w:r w:rsidR="00EF73D6" w:rsidRPr="00702C89">
        <w:t xml:space="preserve"> EU Water Framework Directive</w:t>
      </w:r>
      <w:r w:rsidR="006A3A81">
        <w:fldChar w:fldCharType="begin"/>
      </w:r>
      <w:r w:rsidR="00EF73D6">
        <w:instrText xml:space="preserve"> XE "</w:instrText>
      </w:r>
      <w:r w:rsidR="00EF73D6" w:rsidRPr="004A2682">
        <w:instrText>EU Water Framework Directive</w:instrText>
      </w:r>
      <w:r w:rsidR="00EF73D6">
        <w:instrText xml:space="preserve">" \b </w:instrText>
      </w:r>
      <w:r w:rsidR="006A3A81">
        <w:fldChar w:fldCharType="end"/>
      </w:r>
      <w:r w:rsidR="00EF73D6" w:rsidRPr="00702C89">
        <w:t xml:space="preserve"> (2000/60/EC), governments have an obligation to ensure that water bodies achieve </w:t>
      </w:r>
      <w:r w:rsidR="00CB08BE">
        <w:t>“</w:t>
      </w:r>
      <w:r w:rsidR="00EF73D6" w:rsidRPr="00702C89">
        <w:t>good</w:t>
      </w:r>
      <w:r w:rsidR="00CB08BE">
        <w:t>”</w:t>
      </w:r>
      <w:r w:rsidR="00EF73D6" w:rsidRPr="00702C89">
        <w:t xml:space="preserve"> ecological and chemical</w:t>
      </w:r>
      <w:r w:rsidR="009C60BF">
        <w:t xml:space="preserve"> status</w:t>
      </w:r>
      <w:r w:rsidR="00EF73D6">
        <w:t>.</w:t>
      </w:r>
      <w:r w:rsidR="00EF73D6" w:rsidRPr="00702C89">
        <w:t xml:space="preserve"> </w:t>
      </w:r>
      <w:r w:rsidR="00EF73D6">
        <w:t>In order for these targets to be met, nutrient inputs into surface a</w:t>
      </w:r>
      <w:r w:rsidR="00064558">
        <w:t xml:space="preserve">nd subsurface water bodies </w:t>
      </w:r>
      <w:r w:rsidR="00490000">
        <w:t xml:space="preserve">will </w:t>
      </w:r>
      <w:r w:rsidR="00064558">
        <w:t>need</w:t>
      </w:r>
      <w:r w:rsidR="00EF73D6">
        <w:t xml:space="preserve"> to be reduced. </w:t>
      </w:r>
      <w:r w:rsidR="00D525D4">
        <w:t xml:space="preserve">However, </w:t>
      </w:r>
      <w:r w:rsidR="00EF73D6">
        <w:t xml:space="preserve">with </w:t>
      </w:r>
      <w:r w:rsidR="00D02B9F">
        <w:t xml:space="preserve">the </w:t>
      </w:r>
      <w:r w:rsidR="00D525D4">
        <w:t xml:space="preserve">global population predicted to </w:t>
      </w:r>
      <w:r w:rsidR="008316D8">
        <w:t xml:space="preserve">rise to </w:t>
      </w:r>
      <w:r w:rsidR="0065192C">
        <w:t>~</w:t>
      </w:r>
      <w:r w:rsidR="00D525D4">
        <w:t xml:space="preserve">9 billion by 2050 </w:t>
      </w:r>
      <w:r w:rsidR="006A3A81">
        <w:fldChar w:fldCharType="begin"/>
      </w:r>
      <w:r w:rsidR="00D525D4">
        <w:instrText xml:space="preserve"> ADDIN EN.CITE &lt;EndNote&gt;&lt;Cite&gt;&lt;Author&gt;Roberts&lt;/Author&gt;&lt;Year&gt;2011&lt;/Year&gt;&lt;RecNum&gt;339&lt;/RecNum&gt;&lt;DisplayText&gt;(Roberts, 2011)&lt;/DisplayText&gt;&lt;record&gt;&lt;rec-number&gt;339&lt;/rec-number&gt;&lt;foreign-keys&gt;&lt;key app="EN" db-id="zeaxs5ffsxdzslepdevpz5fdwrvds5sxzxrx" timestamp="1435063290"&gt;339&lt;/key&gt;&lt;/foreign-keys&gt;&lt;ref-type name="Journal Article"&gt;17&lt;/ref-type&gt;&lt;contributors&gt;&lt;authors&gt;&lt;author&gt;Roberts, Leslie&lt;/author&gt;&lt;/authors&gt;&lt;/contributors&gt;&lt;titles&gt;&lt;title&gt;9 Billion?&lt;/title&gt;&lt;secondary-title&gt;Science&lt;/secondary-title&gt;&lt;/titles&gt;&lt;periodical&gt;&lt;full-title&gt;Science&lt;/full-title&gt;&lt;/periodical&gt;&lt;pages&gt;540-543&lt;/pages&gt;&lt;volume&gt;333&lt;/volume&gt;&lt;number&gt;6042&lt;/number&gt;&lt;dates&gt;&lt;year&gt;2011&lt;/year&gt;&lt;pub-dates&gt;&lt;date&gt;July 29, 2011&lt;/date&gt;&lt;/pub-dates&gt;&lt;/dates&gt;&lt;urls&gt;&lt;related-urls&gt;&lt;url&gt;http://www.sciencemag.org/content/333/6042/540.short&lt;/url&gt;&lt;/related-urls&gt;&lt;/urls&gt;&lt;electronic-resource-num&gt;10.1126/science.333.6042.540&lt;/electronic-resource-num&gt;&lt;/record&gt;&lt;/Cite&gt;&lt;/EndNote&gt;</w:instrText>
      </w:r>
      <w:r w:rsidR="006A3A81">
        <w:fldChar w:fldCharType="separate"/>
      </w:r>
      <w:r w:rsidR="00D525D4">
        <w:rPr>
          <w:noProof/>
        </w:rPr>
        <w:t>(Roberts, 2011)</w:t>
      </w:r>
      <w:r w:rsidR="006A3A81">
        <w:fldChar w:fldCharType="end"/>
      </w:r>
      <w:r w:rsidR="00D525D4">
        <w:t xml:space="preserve">, the timeframe of compliance </w:t>
      </w:r>
      <w:r w:rsidR="00EF73D6">
        <w:t xml:space="preserve">with these directives will </w:t>
      </w:r>
      <w:r w:rsidR="00AF1B2A">
        <w:t xml:space="preserve">coincide </w:t>
      </w:r>
      <w:r w:rsidR="000A51B1">
        <w:t xml:space="preserve">with </w:t>
      </w:r>
      <w:r w:rsidR="00AF1B2A">
        <w:t xml:space="preserve">a </w:t>
      </w:r>
      <w:r w:rsidR="00D21E30">
        <w:t>need for</w:t>
      </w:r>
      <w:r w:rsidR="009A6D2F">
        <w:t xml:space="preserve"> increas</w:t>
      </w:r>
      <w:r w:rsidR="00595106">
        <w:t>ing</w:t>
      </w:r>
      <w:r w:rsidR="00D525D4">
        <w:t xml:space="preserve"> food</w:t>
      </w:r>
      <w:r w:rsidR="00EF73D6">
        <w:t xml:space="preserve"> production</w:t>
      </w:r>
      <w:r w:rsidR="006F7FB5">
        <w:t>,</w:t>
      </w:r>
      <w:r w:rsidR="00D525D4">
        <w:t xml:space="preserve"> </w:t>
      </w:r>
      <w:r w:rsidR="000A51B1">
        <w:t>resulting in</w:t>
      </w:r>
      <w:r w:rsidR="00595106">
        <w:t xml:space="preserve"> </w:t>
      </w:r>
      <w:r w:rsidR="000A51B1">
        <w:t>subsequent</w:t>
      </w:r>
      <w:r w:rsidR="00595106">
        <w:t xml:space="preserve"> </w:t>
      </w:r>
      <w:r w:rsidR="009A6D2F">
        <w:t>pressure</w:t>
      </w:r>
      <w:r w:rsidR="00285364">
        <w:t>s</w:t>
      </w:r>
      <w:r w:rsidR="009A6D2F">
        <w:t xml:space="preserve"> on the rural environment</w:t>
      </w:r>
      <w:r w:rsidR="00C702C2">
        <w:t xml:space="preserve"> (Rockström et al, 2009)</w:t>
      </w:r>
      <w:r w:rsidR="00D525D4">
        <w:t>.</w:t>
      </w:r>
      <w:r w:rsidR="009A6D2F">
        <w:t xml:space="preserve"> </w:t>
      </w:r>
      <w:r w:rsidR="00D02B9F">
        <w:t>Therefore, it is important to understand h</w:t>
      </w:r>
      <w:r w:rsidR="00D80DE0">
        <w:t>ow</w:t>
      </w:r>
      <w:r w:rsidR="00595106">
        <w:t xml:space="preserve"> </w:t>
      </w:r>
      <w:r w:rsidR="00064558">
        <w:t xml:space="preserve">agricultural production </w:t>
      </w:r>
      <w:r w:rsidR="00D02B9F">
        <w:t xml:space="preserve">can </w:t>
      </w:r>
      <w:r w:rsidR="009A6D2F">
        <w:t xml:space="preserve">be maximised whilst </w:t>
      </w:r>
      <w:r w:rsidR="00E45642">
        <w:t>at the same time reducing environmental damage</w:t>
      </w:r>
      <w:r w:rsidR="00D02B9F">
        <w:t>.</w:t>
      </w:r>
      <w:r w:rsidR="00E45642">
        <w:t xml:space="preserve"> Understanding catchment response</w:t>
      </w:r>
      <w:r w:rsidR="00595106">
        <w:t>s</w:t>
      </w:r>
      <w:r w:rsidR="00E45642">
        <w:t xml:space="preserve"> to current pressures from modern agriculture in the context of varying hydrometeorological conditions is essential </w:t>
      </w:r>
      <w:r w:rsidR="005E7AE0">
        <w:t xml:space="preserve">for </w:t>
      </w:r>
      <w:r w:rsidR="00E45642">
        <w:t>designing mitigation measures which may alleviate pressure</w:t>
      </w:r>
      <w:r w:rsidR="003D530F">
        <w:t>s under future climate and food production scenarios</w:t>
      </w:r>
      <w:r w:rsidR="00E45642">
        <w:t>.</w:t>
      </w:r>
    </w:p>
    <w:p w:rsidR="002E3AF2" w:rsidRDefault="005E7AE0" w:rsidP="00AC0649">
      <w:r>
        <w:t>T</w:t>
      </w:r>
      <w:r w:rsidR="00E45642">
        <w:t xml:space="preserve">he transfer of </w:t>
      </w:r>
      <w:r w:rsidR="00D31873">
        <w:t xml:space="preserve">N </w:t>
      </w:r>
      <w:r w:rsidR="00E45642">
        <w:t xml:space="preserve">and </w:t>
      </w:r>
      <w:r w:rsidR="00D31873">
        <w:t>P</w:t>
      </w:r>
      <w:r w:rsidR="00E45642">
        <w:t xml:space="preserve"> to watercourses</w:t>
      </w:r>
      <w:r w:rsidR="00285364">
        <w:t xml:space="preserve"> from </w:t>
      </w:r>
      <w:r>
        <w:t xml:space="preserve">across </w:t>
      </w:r>
      <w:r w:rsidR="00285364">
        <w:t>catchment</w:t>
      </w:r>
      <w:r>
        <w:t>s is spatially and temporally variable</w:t>
      </w:r>
      <w:r w:rsidR="00AF196C">
        <w:t xml:space="preserve">. </w:t>
      </w:r>
      <w:r w:rsidR="00D16D80">
        <w:t>The dominant water flow paths</w:t>
      </w:r>
      <w:r w:rsidR="00AC462C">
        <w:t xml:space="preserve"> during precipitation events</w:t>
      </w:r>
      <w:r w:rsidR="00D16D80">
        <w:t xml:space="preserve"> are determined by the hydrological connectivity of the catchment, which in turn </w:t>
      </w:r>
      <w:r w:rsidR="005D2AB0">
        <w:t xml:space="preserve">is influenced by the antecedent moisture </w:t>
      </w:r>
      <w:r w:rsidR="00D16D80">
        <w:t>conditions</w:t>
      </w:r>
      <w:r w:rsidR="00322641">
        <w:t xml:space="preserve"> </w:t>
      </w:r>
      <w:r w:rsidR="006A3A81">
        <w:fldChar w:fldCharType="begin">
          <w:fldData xml:space="preserve">PEVuZE5vdGU+PENpdGU+PEF1dGhvcj5TdGllZ2xpdHo8L0F1dGhvcj48WWVhcj4yMDAzPC9ZZWFy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</w:fldData>
        </w:fldChar>
      </w:r>
      <w:r w:rsidR="00322641">
        <w:instrText xml:space="preserve"> ADDIN EN.CITE </w:instrText>
      </w:r>
      <w:r w:rsidR="006A3A81">
        <w:fldChar w:fldCharType="begin">
          <w:fldData xml:space="preserve">PEVuZE5vdGU+PENpdGU+PEF1dGhvcj5TdGllZ2xpdHo8L0F1dGhvcj48WWVhcj4yMDAzPC9ZZWFy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</w:fldData>
        </w:fldChar>
      </w:r>
      <w:r w:rsidR="00322641">
        <w:instrText xml:space="preserve"> ADDIN EN.CITE.DATA </w:instrText>
      </w:r>
      <w:r w:rsidR="006A3A81">
        <w:fldChar w:fldCharType="end"/>
      </w:r>
      <w:r w:rsidR="006A3A81">
        <w:fldChar w:fldCharType="separate"/>
      </w:r>
      <w:r w:rsidR="00322641">
        <w:rPr>
          <w:noProof/>
        </w:rPr>
        <w:t>(Stieglitz et al., 2003; von Freyberg et al., 2014)</w:t>
      </w:r>
      <w:r w:rsidR="006A3A81">
        <w:fldChar w:fldCharType="end"/>
      </w:r>
      <w:r w:rsidR="00D16D80">
        <w:t>. U</w:t>
      </w:r>
      <w:r w:rsidR="00D30B68">
        <w:t xml:space="preserve">nder wet </w:t>
      </w:r>
      <w:r w:rsidR="00D16D80">
        <w:t xml:space="preserve">antecedent </w:t>
      </w:r>
      <w:r w:rsidR="00D30B68">
        <w:t>conditions</w:t>
      </w:r>
      <w:r w:rsidR="00D16D80">
        <w:t>,</w:t>
      </w:r>
      <w:r w:rsidR="00D30B68">
        <w:t xml:space="preserve"> </w:t>
      </w:r>
      <w:r w:rsidR="00D16D80">
        <w:t xml:space="preserve">a catchment can be considered to be in a </w:t>
      </w:r>
      <w:r w:rsidR="00D30B68">
        <w:t>spatially connected or active state</w:t>
      </w:r>
      <w:r w:rsidR="00D16D80">
        <w:t xml:space="preserve">, with </w:t>
      </w:r>
      <w:r w:rsidR="00D30B68">
        <w:t xml:space="preserve">pre-event water likely to dominate runoff responses </w:t>
      </w:r>
      <w:r w:rsidR="006A3A81">
        <w:fldChar w:fldCharType="begin"/>
      </w:r>
      <w:r w:rsidR="00736186">
        <w:instrText xml:space="preserve"> ADDIN EN.CITE &lt;EndNote&gt;&lt;Cite&gt;&lt;Author&gt;Ali&lt;/Author&gt;&lt;Year&gt;2010&lt;/Year&gt;&lt;RecNum&gt;329&lt;/RecNum&gt;&lt;DisplayText&gt;(Ali and Roy, 2010)&lt;/DisplayText&gt;&lt;record&gt;&lt;rec-number&gt;329&lt;/rec-number&gt;&lt;foreign-keys&gt;&lt;key app="EN" db-id="zeaxs5ffsxdzslepdevpz5fdwrvds5sxzxrx" timestamp="1432653722"&gt;329&lt;/key&gt;&lt;/foreign-keys&gt;&lt;ref-type name="Journal Article"&gt;17&lt;/ref-type&gt;&lt;contributors&gt;&lt;authors&gt;&lt;author&gt;Ali, G. A.&lt;/author&gt;&lt;author&gt;Roy, A. G.&lt;/author&gt;&lt;/authors&gt;&lt;/contributors&gt;&lt;titles&gt;&lt;title&gt;A case study on the use of appropriate surrogates for antecedent moisture conditions (AMCs)&lt;/title&gt;&lt;secondary-title&gt;Hydrol. Earth Syst. Sci.&lt;/secondary-title&gt;&lt;/titles&gt;&lt;periodical&gt;&lt;full-title&gt;Hydrology and Earth System Sciences&lt;/full-title&gt;&lt;abbr-1&gt;Hydrol Earth Syst Sc&lt;/abbr-1&gt;&lt;abbr-2&gt;Hydrol. Earth Syst. Sci.&lt;/abbr-2&gt;&lt;/periodical&gt;&lt;pages&gt;1843-1861&lt;/pages&gt;&lt;volume&gt;14&lt;/volume&gt;&lt;number&gt;10&lt;/number&gt;&lt;dates&gt;&lt;year&gt;2010&lt;/year&gt;&lt;/dates&gt;&lt;publisher&gt;Copernicus Publications&lt;/publisher&gt;&lt;isbn&gt;1607-7938&lt;/isbn&gt;&lt;urls&gt;&lt;related-urls&gt;&lt;url&gt;http://www.hydrol-earth-syst-sci.net/14/1843/2010/&lt;/url&gt;&lt;/related-urls&gt;&lt;pdf-urls&gt;&lt;url&gt;http://www.hydrol-earth-syst-sci.net/14/1843/2010/hess-14-1843-2010.pdf&lt;/url&gt;&lt;/pdf-urls&gt;&lt;/urls&gt;&lt;electronic-resource-num&gt;10.5194/hess-14-1843-2010&lt;/electronic-resource-num&gt;&lt;/record&gt;&lt;/Cite&gt;&lt;/EndNote&gt;</w:instrText>
      </w:r>
      <w:r w:rsidR="006A3A81">
        <w:fldChar w:fldCharType="separate"/>
      </w:r>
      <w:r w:rsidR="00736186">
        <w:rPr>
          <w:noProof/>
        </w:rPr>
        <w:t>(Ali and Roy, 2010)</w:t>
      </w:r>
      <w:r w:rsidR="006A3A81">
        <w:fldChar w:fldCharType="end"/>
      </w:r>
      <w:r w:rsidR="00E57C20">
        <w:t xml:space="preserve">. </w:t>
      </w:r>
      <w:r w:rsidR="00AC462C">
        <w:t>Conversely, u</w:t>
      </w:r>
      <w:r w:rsidR="00D30B68">
        <w:t xml:space="preserve">nder dry antecedent conditions the </w:t>
      </w:r>
      <w:r w:rsidR="00D200F8">
        <w:t xml:space="preserve">catchment </w:t>
      </w:r>
      <w:r w:rsidR="00D30B68">
        <w:t>flow pathways are disconnected</w:t>
      </w:r>
      <w:r w:rsidR="00AC462C">
        <w:t>,</w:t>
      </w:r>
      <w:r w:rsidR="00D30B68">
        <w:t xml:space="preserve"> </w:t>
      </w:r>
      <w:r w:rsidR="00AC462C">
        <w:t xml:space="preserve">resulting in </w:t>
      </w:r>
      <w:r w:rsidR="00D30B68">
        <w:t>event water</w:t>
      </w:r>
      <w:r w:rsidR="00AC462C">
        <w:t xml:space="preserve"> dominating the runoff response</w:t>
      </w:r>
      <w:r w:rsidR="00D30B68">
        <w:t xml:space="preserve"> </w:t>
      </w:r>
      <w:r w:rsidR="00AC462C">
        <w:t xml:space="preserve"> </w:t>
      </w:r>
      <w:r w:rsidR="006A3A81">
        <w:fldChar w:fldCharType="begin"/>
      </w:r>
      <w:r w:rsidR="00E57C20">
        <w:instrText xml:space="preserve"> ADDIN EN.CITE &lt;EndNote&gt;&lt;Cite&gt;&lt;Author&gt;Ali&lt;/Author&gt;&lt;Year&gt;2010&lt;/Year&gt;&lt;RecNum&gt;329&lt;/RecNum&gt;&lt;DisplayText&gt;(Ali and Roy, 2010)&lt;/DisplayText&gt;&lt;record&gt;&lt;rec-number&gt;329&lt;/rec-number&gt;&lt;foreign-keys&gt;&lt;key app="EN" db-id="zeaxs5ffsxdzslepdevpz5fdwrvds5sxzxrx" timestamp="1432653722"&gt;329&lt;/key&gt;&lt;/foreign-keys&gt;&lt;ref-type name="Journal Article"&gt;17&lt;/ref-type&gt;&lt;contributors&gt;&lt;authors&gt;&lt;author&gt;Ali, G. A.&lt;/author&gt;&lt;author&gt;Roy, A. G.&lt;/author&gt;&lt;/authors&gt;&lt;/contributors&gt;&lt;titles&gt;&lt;title&gt;A case study on the use of appropriate surrogates for antecedent moisture conditions (AMCs)&lt;/title&gt;&lt;secondary-title&gt;Hydrol. Earth Syst. Sci.&lt;/secondary-title&gt;&lt;/titles&gt;&lt;periodical&gt;&lt;full-title&gt;Hydrology and Earth System Sciences&lt;/full-title&gt;&lt;abbr-1&gt;Hydrol Earth Syst Sc&lt;/abbr-1&gt;&lt;abbr-2&gt;Hydrol. Earth Syst. Sci.&lt;/abbr-2&gt;&lt;/periodical&gt;&lt;pages&gt;1843-1861&lt;/pages&gt;&lt;volume&gt;14&lt;/volume&gt;&lt;number&gt;10&lt;/number&gt;&lt;dates&gt;&lt;year&gt;2010&lt;/year&gt;&lt;/dates&gt;&lt;publisher&gt;Copernicus Publications&lt;/publisher&gt;&lt;isbn&gt;1607-7938&lt;/isbn&gt;&lt;urls&gt;&lt;related-urls&gt;&lt;url&gt;http://www.hydrol-earth-syst-sci.net/14/1843/2010/&lt;/url&gt;&lt;/related-urls&gt;&lt;pdf-urls&gt;&lt;url&gt;http://www.hydrol-earth-syst-sci.net/14/1843/2010/hess-14-1843-2010.pdf&lt;/url&gt;&lt;/pdf-urls&gt;&lt;/urls&gt;&lt;electronic-resource-num&gt;10.5194/hess-14-1843-2010&lt;/electronic-resource-num&gt;&lt;/record&gt;&lt;/Cite&gt;&lt;/EndNote&gt;</w:instrText>
      </w:r>
      <w:r w:rsidR="006A3A81">
        <w:fldChar w:fldCharType="separate"/>
      </w:r>
      <w:r w:rsidR="00E57C20">
        <w:rPr>
          <w:noProof/>
        </w:rPr>
        <w:t>(Ali and</w:t>
      </w:r>
      <w:bookmarkStart w:id="0" w:name="_GoBack"/>
      <w:bookmarkEnd w:id="0"/>
      <w:r w:rsidR="00E57C20">
        <w:rPr>
          <w:noProof/>
        </w:rPr>
        <w:t xml:space="preserve"> Roy, 2010)</w:t>
      </w:r>
      <w:r w:rsidR="006A3A81">
        <w:fldChar w:fldCharType="end"/>
      </w:r>
      <w:r w:rsidR="00D30B68">
        <w:t xml:space="preserve">. </w:t>
      </w:r>
      <w:r w:rsidR="00925B5B">
        <w:t xml:space="preserve">However, </w:t>
      </w:r>
      <w:r w:rsidR="00D30B68">
        <w:t>measur</w:t>
      </w:r>
      <w:r w:rsidR="0042422E">
        <w:t>ing</w:t>
      </w:r>
      <w:r w:rsidR="00D30B68">
        <w:t xml:space="preserve"> catchment wetness and </w:t>
      </w:r>
      <w:r w:rsidR="00925B5B">
        <w:t xml:space="preserve">hydrological </w:t>
      </w:r>
      <w:r w:rsidR="00D30B68">
        <w:t xml:space="preserve">connectivity </w:t>
      </w:r>
      <w:r w:rsidR="00925B5B">
        <w:t>are</w:t>
      </w:r>
      <w:r w:rsidR="00D30B68">
        <w:t xml:space="preserve"> difficult</w:t>
      </w:r>
      <w:r w:rsidR="00322641">
        <w:t xml:space="preserve"> </w:t>
      </w:r>
      <w:r w:rsidR="006A3A81">
        <w:fldChar w:fldCharType="begin">
          <w:fldData xml:space="preserve">PEVuZE5vdGU+PENpdGU+PEF1dGhvcj5XYWlud3JpZ2h0PC9BdXRob3I+PFllYXI+MjAxMTwvWWVh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</w:fldData>
        </w:fldChar>
      </w:r>
      <w:r w:rsidR="00EC1235">
        <w:instrText xml:space="preserve"> ADDIN EN.CITE </w:instrText>
      </w:r>
      <w:r w:rsidR="006A3A81">
        <w:fldChar w:fldCharType="begin">
          <w:fldData xml:space="preserve">PEVuZE5vdGU+PENpdGU+PEF1dGhvcj5XYWlud3JpZ2h0PC9BdXRob3I+PFllYXI+MjAxMTwvWWVh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</w:fldData>
        </w:fldChar>
      </w:r>
      <w:r w:rsidR="00EC1235">
        <w:instrText xml:space="preserve"> ADDIN EN.CITE.DATA </w:instrText>
      </w:r>
      <w:r w:rsidR="006A3A81">
        <w:fldChar w:fldCharType="end"/>
      </w:r>
      <w:r w:rsidR="006A3A81">
        <w:fldChar w:fldCharType="separate"/>
      </w:r>
      <w:r w:rsidR="00EC1235">
        <w:rPr>
          <w:noProof/>
        </w:rPr>
        <w:t>(Wainwright et al., 2011; Bracken et al., 2013)</w:t>
      </w:r>
      <w:r w:rsidR="006A3A81">
        <w:fldChar w:fldCharType="end"/>
      </w:r>
      <w:r w:rsidR="00D30B68">
        <w:t xml:space="preserve">. </w:t>
      </w:r>
      <w:r w:rsidR="00D80DE0">
        <w:t>Furthermore</w:t>
      </w:r>
      <w:r w:rsidR="00D30B68">
        <w:t xml:space="preserve">, the influence of </w:t>
      </w:r>
      <w:r w:rsidR="009F239A">
        <w:t xml:space="preserve">spatially and temporally variable </w:t>
      </w:r>
      <w:r w:rsidR="00D30B68">
        <w:t xml:space="preserve">catchment moisture controls </w:t>
      </w:r>
      <w:r w:rsidR="00665691">
        <w:t>on N and P</w:t>
      </w:r>
      <w:r w:rsidR="00D30B68">
        <w:t xml:space="preserve"> flux is not well understood, </w:t>
      </w:r>
      <w:r w:rsidR="009F239A">
        <w:t xml:space="preserve">thus </w:t>
      </w:r>
      <w:r w:rsidR="00D30B68">
        <w:t xml:space="preserve">making flux predictions </w:t>
      </w:r>
      <w:r w:rsidR="009F239A">
        <w:t>for</w:t>
      </w:r>
      <w:r w:rsidR="00D30B68">
        <w:t xml:space="preserve"> </w:t>
      </w:r>
      <w:r w:rsidR="009F239A">
        <w:t xml:space="preserve">precipitation </w:t>
      </w:r>
      <w:r w:rsidR="00D30B68">
        <w:t xml:space="preserve">events difficult </w:t>
      </w:r>
      <w:r w:rsidR="006A3A81">
        <w:fldChar w:fldCharType="begin"/>
      </w:r>
      <w:r w:rsidR="00E57C20">
        <w:instrText xml:space="preserve"> ADDIN EN.CITE &lt;EndNote&gt;&lt;Cite&gt;&lt;Author&gt;Davis&lt;/Author&gt;&lt;Year&gt;2014&lt;/Year&gt;&lt;RecNum&gt;330&lt;/RecNum&gt;&lt;DisplayText&gt;(Davis et al., 2014)&lt;/DisplayText&gt;&lt;record&gt;&lt;rec-number&gt;330&lt;/rec-number&gt;&lt;foreign-keys&gt;&lt;key app="EN" db-id="zeaxs5ffsxdzslepdevpz5fdwrvds5sxzxrx" timestamp="1432654038"&gt;330&lt;/key&gt;&lt;/foreign-keys&gt;&lt;ref-type name="Journal Article"&gt;17&lt;/ref-type&gt;&lt;contributors&gt;&lt;authors&gt;&lt;author&gt;Davis, Caroline A.&lt;/author&gt;&lt;author&gt;Ward, Adam S.&lt;/author&gt;&lt;author&gt;Burgin, Amy J.&lt;/author&gt;&lt;author&gt;Loecke, Terrance D.&lt;/author&gt;&lt;author&gt;Riveros-Iregui, Diego A.&lt;/author&gt;&lt;author&gt;Schnoebelen, Douglas J.&lt;/author&gt;&lt;author&gt;Just, Craig L.&lt;/author&gt;&lt;author&gt;Thomas, Steven A.&lt;/author&gt;&lt;author&gt;Weber, Larry J.&lt;/author&gt;&lt;author&gt;St. Clair, Martin A.&lt;/author&gt;&lt;/authors&gt;&lt;/contributors&gt;&lt;titles&gt;&lt;title&gt;Antecedent Moisture Controls on Stream Nitrate Flux in an Agricultural Watershed&lt;/title&gt;&lt;secondary-title&gt;Journal of Environmental Quality&lt;/secondary-title&gt;&lt;/titles&gt;&lt;periodical&gt;&lt;full-title&gt;Journal of Environmental Quality&lt;/full-title&gt;&lt;abbr-1&gt;J Environ Qual&lt;/abbr-1&gt;&lt;abbr-2&gt;J. Environ. Qual.&lt;/abbr-2&gt;&lt;/periodical&gt;&lt;pages&gt;1494-1503&lt;/pages&gt;&lt;volume&gt;43&lt;/volume&gt;&lt;number&gt;4&lt;/number&gt;&lt;dates&gt;&lt;year&gt;2014&lt;/year&gt;&lt;/dates&gt;&lt;urls&gt;&lt;related-urls&gt;&lt;url&gt;http://dx.doi.org/10.2134/jeq2013.11.0438&lt;/url&gt;&lt;/related-urls&gt;&lt;/urls&gt;&lt;electronic-resource-num&gt;10.2134/jeq2013.11.0438&lt;/electronic-resource-num&gt;&lt;language&gt;English&lt;/language&gt;&lt;/record&gt;&lt;/Cite&gt;&lt;/EndNote&gt;</w:instrText>
      </w:r>
      <w:r w:rsidR="006A3A81">
        <w:fldChar w:fldCharType="separate"/>
      </w:r>
      <w:r w:rsidR="00E57C20">
        <w:rPr>
          <w:noProof/>
        </w:rPr>
        <w:t>(Davis et al., 2014)</w:t>
      </w:r>
      <w:r w:rsidR="006A3A81">
        <w:fldChar w:fldCharType="end"/>
      </w:r>
      <w:r w:rsidR="00E57C20">
        <w:t>.</w:t>
      </w:r>
      <w:r w:rsidR="004D467B">
        <w:t xml:space="preserve">  </w:t>
      </w:r>
      <w:r w:rsidR="00EF15D9">
        <w:t>Due to a reduction in leaching and surface runoff, p</w:t>
      </w:r>
      <w:r w:rsidR="009F239A">
        <w:t>rolonged</w:t>
      </w:r>
      <w:r w:rsidR="00AF196C">
        <w:t xml:space="preserve"> dry antecedent conditions </w:t>
      </w:r>
      <w:r w:rsidR="00D200F8">
        <w:t>can</w:t>
      </w:r>
      <w:r w:rsidR="00AF196C">
        <w:t xml:space="preserve"> cause </w:t>
      </w:r>
      <w:r w:rsidR="00D200F8">
        <w:t>N and P to</w:t>
      </w:r>
      <w:r w:rsidR="00AF196C">
        <w:t xml:space="preserve"> build-up in</w:t>
      </w:r>
      <w:r w:rsidR="00D200F8">
        <w:t xml:space="preserve"> soils and sediments</w:t>
      </w:r>
      <w:r w:rsidR="00AF196C">
        <w:t xml:space="preserve"> </w:t>
      </w:r>
      <w:r w:rsidR="00D200F8">
        <w:t xml:space="preserve">which, when mobilised during precipitation events, </w:t>
      </w:r>
      <w:r w:rsidR="00AF196C">
        <w:t xml:space="preserve">can result in large concentration peaks in receiving </w:t>
      </w:r>
      <w:r w:rsidR="00665691">
        <w:t>waters</w:t>
      </w:r>
      <w:r w:rsidR="00D200F8">
        <w:t>.</w:t>
      </w:r>
      <w:r w:rsidR="00665691">
        <w:t xml:space="preserve"> </w:t>
      </w:r>
      <w:r w:rsidR="00D200F8">
        <w:t>Conversely,</w:t>
      </w:r>
      <w:r w:rsidR="00AF196C">
        <w:t xml:space="preserve"> wet antecedent conditions can result in lower concentrat</w:t>
      </w:r>
      <w:r w:rsidR="003D530F">
        <w:t>ion peaks</w:t>
      </w:r>
      <w:r w:rsidR="00D200F8">
        <w:t xml:space="preserve"> in the receiving water body</w:t>
      </w:r>
      <w:r w:rsidR="003D530F">
        <w:t xml:space="preserve"> due to </w:t>
      </w:r>
      <w:r w:rsidR="0042422E">
        <w:t xml:space="preserve">the </w:t>
      </w:r>
      <w:r w:rsidR="003D530F">
        <w:t>continuous flushing</w:t>
      </w:r>
      <w:r w:rsidR="0042422E">
        <w:t xml:space="preserve"> of nutrients</w:t>
      </w:r>
      <w:r w:rsidR="003D530F">
        <w:t xml:space="preserve"> via active flow pathways </w:t>
      </w:r>
      <w:r w:rsidR="006A3A81">
        <w:fldChar w:fldCharType="begin"/>
      </w:r>
      <w:r w:rsidR="00736186">
        <w:instrText xml:space="preserve"> ADDIN EN.CITE &lt;EndNote&gt;&lt;Cite&gt;&lt;Author&gt;Davis&lt;/Author&gt;&lt;Year&gt;2014&lt;/Year&gt;&lt;RecNum&gt;330&lt;/RecNum&gt;&lt;DisplayText&gt;(Davis et al., 2014)&lt;/DisplayText&gt;&lt;record&gt;&lt;rec-number&gt;330&lt;/rec-number&gt;&lt;foreign-keys&gt;&lt;key app="EN" db-id="zeaxs5ffsxdzslepdevpz5fdwrvds5sxzxrx" timestamp="1432654038"&gt;330&lt;/key&gt;&lt;/foreign-keys&gt;&lt;ref-type name="Journal Article"&gt;17&lt;/ref-type&gt;&lt;contributors&gt;&lt;authors&gt;&lt;author&gt;Davis, Caroline A.&lt;/author&gt;&lt;author&gt;Ward, Adam S.&lt;/author&gt;&lt;author&gt;Burgin, Amy J.&lt;/author&gt;&lt;author&gt;Loecke, Terrance D.&lt;/author&gt;&lt;author&gt;Riveros-Iregui, Diego A.&lt;/author&gt;&lt;author&gt;Schnoebelen, Douglas J.&lt;/author&gt;&lt;author&gt;Just, Craig L.&lt;/author&gt;&lt;author&gt;Thomas, Steven A.&lt;/author&gt;&lt;author&gt;Weber, Larry J.&lt;/author&gt;&lt;author&gt;St. Clair, Martin A.&lt;/author&gt;&lt;/authors&gt;&lt;/contributors&gt;&lt;titles&gt;&lt;title&gt;Antecedent Moisture Controls on Stream Nitrate Flux in an Agricultural Watershed&lt;/title&gt;&lt;secondary-title&gt;Journal of Environmental Quality&lt;/secondary-title&gt;&lt;/titles&gt;&lt;periodical&gt;&lt;full-title&gt;Journal of Environmental Quality&lt;/full-title&gt;&lt;abbr-1&gt;J Environ Qual&lt;/abbr-1&gt;&lt;abbr-2&gt;J. Environ. Qual.&lt;/abbr-2&gt;&lt;/periodical&gt;&lt;pages&gt;1494-1503&lt;/pages&gt;&lt;volume&gt;43&lt;/volume&gt;&lt;number&gt;4&lt;/number&gt;&lt;dates&gt;&lt;year&gt;2014&lt;/year&gt;&lt;/dates&gt;&lt;urls&gt;&lt;related-urls&gt;&lt;url&gt;http://dx.doi.org/10.2134/jeq2013.11.0438&lt;/url&gt;&lt;/related-urls&gt;&lt;/urls&gt;&lt;electronic-resource-num&gt;10.2134/jeq2013.11.0438&lt;/electronic-resource-num&gt;&lt;language&gt;English&lt;/language&gt;&lt;/record&gt;&lt;/Cite&gt;&lt;/EndNote&gt;</w:instrText>
      </w:r>
      <w:r w:rsidR="006A3A81">
        <w:fldChar w:fldCharType="separate"/>
      </w:r>
      <w:r w:rsidR="00736186">
        <w:rPr>
          <w:noProof/>
        </w:rPr>
        <w:t>(Davis et al., 2014)</w:t>
      </w:r>
      <w:r w:rsidR="006A3A81">
        <w:fldChar w:fldCharType="end"/>
      </w:r>
      <w:r w:rsidR="003D530F">
        <w:t xml:space="preserve">. </w:t>
      </w:r>
    </w:p>
    <w:p w:rsidR="00AF196C" w:rsidRDefault="006A3A81" w:rsidP="00AC0649">
      <w:r>
        <w:fldChar w:fldCharType="begin"/>
      </w:r>
      <w:r w:rsidR="000A51B1">
        <w:instrText xml:space="preserve"> ADDIN EN.CITE &lt;EndNote&gt;&lt;Cite AuthorYear="1"&gt;&lt;Author&gt;Davis&lt;/Author&gt;&lt;Year&gt;2014&lt;/Year&gt;&lt;RecNum&gt;330&lt;/RecNum&gt;&lt;DisplayText&gt;Davis et al. (2014&lt;/DisplayText&gt;&lt;record&gt;&lt;rec-number&gt;330&lt;/rec-number&gt;&lt;foreign-keys&gt;&lt;key app="EN" db-id="zeaxs5ffsxdzslepdevpz5fdwrvds5sxzxrx" timestamp="1432654038"&gt;330&lt;/key&gt;&lt;/foreign-keys&gt;&lt;ref-type name="Journal Article"&gt;17&lt;/ref-type&gt;&lt;contributors&gt;&lt;authors&gt;&lt;author&gt;Davis, Caroline A.&lt;/author&gt;&lt;author&gt;Ward, Adam S.&lt;/author&gt;&lt;author&gt;Burgin, Amy J.&lt;/author&gt;&lt;author&gt;Loecke, Terrance D.&lt;/author&gt;&lt;author&gt;Riveros-Iregui, Diego A.&lt;/author&gt;&lt;author&gt;Schnoebelen, Douglas J.&lt;/author&gt;&lt;author&gt;Just, Craig L.&lt;/author&gt;&lt;author&gt;Thomas, Steven A.&lt;/author&gt;&lt;author&gt;Weber, Larry J.&lt;/author&gt;&lt;author&gt;St. Clair, Martin A.&lt;/author&gt;&lt;/authors&gt;&lt;/contributors&gt;&lt;titles&gt;&lt;title&gt;Antecedent Moisture Controls on Stream Nitrate Flux in an Agricultural Watershed&lt;/title&gt;&lt;secondary-title&gt;Journal of Environmental Quality&lt;/secondary-title&gt;&lt;/titles&gt;&lt;periodical&gt;&lt;full-title&gt;Journal of Environmental Quality&lt;/full-title&gt;&lt;abbr-1&gt;J Environ Qual&lt;/abbr-1&gt;&lt;abbr-2&gt;J. Environ. Qual.&lt;/abbr-2&gt;&lt;/periodical&gt;&lt;pages&gt;1494-1503&lt;/pages&gt;&lt;volume&gt;43&lt;/volume&gt;&lt;number&gt;4&lt;/number&gt;&lt;dates&gt;&lt;year&gt;2014&lt;/year&gt;&lt;/dates&gt;&lt;urls&gt;&lt;related-urls&gt;&lt;url&gt;http://dx.doi.org/10.2134/jeq2013.11.0438&lt;/url&gt;&lt;/related-urls&gt;&lt;/urls&gt;&lt;electronic-resource-num&gt;10.2134/jeq2013.11.0438&lt;/electronic-resource-num&gt;&lt;language&gt;English&lt;/language&gt;&lt;/record&gt;&lt;/Cite&gt;&lt;/EndNote&gt;</w:instrText>
      </w:r>
      <w:r>
        <w:fldChar w:fldCharType="separate"/>
      </w:r>
      <w:r w:rsidR="000A51B1">
        <w:rPr>
          <w:noProof/>
        </w:rPr>
        <w:t>Davis et al. (2014</w:t>
      </w:r>
      <w:r>
        <w:fldChar w:fldCharType="end"/>
      </w:r>
      <w:r w:rsidR="000A51B1">
        <w:t>)</w:t>
      </w:r>
      <w:r w:rsidR="00FB01CF">
        <w:t xml:space="preserve"> stated that the primary difference in nitrate mobilisation between two individual years is the antecedent conditions due to hydrometeorologic variability</w:t>
      </w:r>
      <w:r w:rsidR="00D80DE0">
        <w:t>,</w:t>
      </w:r>
      <w:r w:rsidR="00FB01CF">
        <w:t xml:space="preserve"> assuming negligible variation in anthropogenic inputs</w:t>
      </w:r>
      <w:r w:rsidR="00A645C6">
        <w:t>. However,</w:t>
      </w:r>
      <w:r w:rsidR="00FB01CF">
        <w:t xml:space="preserve"> many existing studies do not have detailed farm input data alongside information on catchment antecedent conditions</w:t>
      </w:r>
      <w:r w:rsidR="00723D31">
        <w:t xml:space="preserve"> </w:t>
      </w:r>
      <w:r w:rsidR="00F06183">
        <w:t>as</w:t>
      </w:r>
      <w:r w:rsidR="00723D31">
        <w:t xml:space="preserve"> gathering such in</w:t>
      </w:r>
      <w:r w:rsidR="00F06183">
        <w:t>formation over entire catchment areas is</w:t>
      </w:r>
      <w:r w:rsidR="0022207E">
        <w:t xml:space="preserve"> time consuming</w:t>
      </w:r>
      <w:r w:rsidR="00FB01CF">
        <w:t>. Crop rotations are common in modern agriculture and the timing and amount of fertiliser application varies depending on crop type</w:t>
      </w:r>
      <w:r w:rsidR="0024320A">
        <w:t>, soil type, climate and other farm specific drivers</w:t>
      </w:r>
      <w:r w:rsidR="0022207E">
        <w:t>.</w:t>
      </w:r>
      <w:r w:rsidR="00FB01CF">
        <w:t xml:space="preserve"> </w:t>
      </w:r>
      <w:r w:rsidR="0022207E">
        <w:t>T</w:t>
      </w:r>
      <w:r w:rsidR="00FB01CF">
        <w:t xml:space="preserve">herefore, </w:t>
      </w:r>
      <w:r w:rsidR="000A51B1">
        <w:t xml:space="preserve">it is a substantial simplification </w:t>
      </w:r>
      <w:r w:rsidR="00FB01CF">
        <w:t xml:space="preserve">to assume anthropogenic N and P inputs to a catchment are stationary. </w:t>
      </w:r>
      <w:r w:rsidR="00990FD0">
        <w:t>T</w:t>
      </w:r>
      <w:r w:rsidR="00906AC9">
        <w:t>he lack of detailed land use input data</w:t>
      </w:r>
      <w:r w:rsidR="00990FD0">
        <w:t xml:space="preserve"> makes it </w:t>
      </w:r>
      <w:r w:rsidR="003D530F">
        <w:t xml:space="preserve">difficult to determine whether nutrients mobilised during rainfall events are </w:t>
      </w:r>
      <w:r w:rsidR="00990FD0">
        <w:t xml:space="preserve">derived </w:t>
      </w:r>
      <w:r w:rsidR="003D530F">
        <w:t>from legacy stores</w:t>
      </w:r>
      <w:r w:rsidR="00990FD0">
        <w:t xml:space="preserve"> in soils and sediments</w:t>
      </w:r>
      <w:r w:rsidR="003D530F">
        <w:t xml:space="preserve"> or</w:t>
      </w:r>
      <w:r w:rsidR="00990FD0">
        <w:t xml:space="preserve"> originate </w:t>
      </w:r>
      <w:r w:rsidR="003D530F">
        <w:t xml:space="preserve">from </w:t>
      </w:r>
      <w:r w:rsidR="002B2CA7">
        <w:t>more contemporary</w:t>
      </w:r>
      <w:r w:rsidR="003D530F">
        <w:t xml:space="preserve"> </w:t>
      </w:r>
      <w:r w:rsidR="00990FD0">
        <w:t xml:space="preserve">sources. This is complicated further by the presence of time-lags throughout </w:t>
      </w:r>
      <w:r w:rsidR="003D530F">
        <w:t>the source, pathway</w:t>
      </w:r>
      <w:r w:rsidR="00990FD0">
        <w:t xml:space="preserve"> and</w:t>
      </w:r>
      <w:r w:rsidR="003D530F">
        <w:t xml:space="preserve"> receptor </w:t>
      </w:r>
      <w:r w:rsidR="00990FD0">
        <w:t>stages of nutrient transport.</w:t>
      </w:r>
      <w:r w:rsidR="003D530F">
        <w:t xml:space="preserve"> </w:t>
      </w:r>
      <w:r w:rsidR="00394E6E">
        <w:t xml:space="preserve">Research </w:t>
      </w:r>
      <w:r w:rsidR="00990FD0">
        <w:t>from</w:t>
      </w:r>
      <w:r w:rsidR="00394E6E">
        <w:t xml:space="preserve"> managed catchments in the US and the Baltic suggests that </w:t>
      </w:r>
      <w:r w:rsidR="00990FD0">
        <w:t xml:space="preserve">nutrient </w:t>
      </w:r>
      <w:r w:rsidR="00394E6E">
        <w:t xml:space="preserve">legacy stores have resulted in </w:t>
      </w:r>
      <w:r w:rsidR="00064558">
        <w:t xml:space="preserve">catchment </w:t>
      </w:r>
      <w:r w:rsidR="00394E6E">
        <w:t>biogeochemical stationarity which buffers against any biogeochemical variations</w:t>
      </w:r>
      <w:r w:rsidR="002A4E2B">
        <w:t>,</w:t>
      </w:r>
      <w:r w:rsidR="00394E6E">
        <w:t xml:space="preserve"> such as a reduction in fertiliser inputs </w:t>
      </w:r>
      <w:r>
        <w:fldChar w:fldCharType="begin">
          <w:fldData xml:space="preserve">PEVuZE5vdGU+PENpdGU+PEF1dGhvcj5CYXN1PC9BdXRob3I+PFllYXI+MjAxMDwvWWVhcj48UmVj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==
</w:fldData>
        </w:fldChar>
      </w:r>
      <w:r w:rsidR="00195CA7">
        <w:instrText xml:space="preserve"> ADDIN EN.CITE </w:instrText>
      </w:r>
      <w:r>
        <w:fldChar w:fldCharType="begin">
          <w:fldData xml:space="preserve">PEVuZE5vdGU+PENpdGU+PEF1dGhvcj5CYXN1PC9BdXRob3I+PFllYXI+MjAxMDwvWWVhcj48UmVj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==
</w:fldData>
        </w:fldChar>
      </w:r>
      <w:r w:rsidR="00195CA7">
        <w:instrText xml:space="preserve"> ADDIN EN.CITE.DATA </w:instrText>
      </w:r>
      <w:r>
        <w:fldChar w:fldCharType="end"/>
      </w:r>
      <w:r>
        <w:fldChar w:fldCharType="separate"/>
      </w:r>
      <w:r w:rsidR="00195CA7">
        <w:rPr>
          <w:noProof/>
        </w:rPr>
        <w:t>(Basu et al., 2010; Green et al., 2014)</w:t>
      </w:r>
      <w:r>
        <w:fldChar w:fldCharType="end"/>
      </w:r>
      <w:r w:rsidR="00394E6E">
        <w:t>.</w:t>
      </w:r>
      <w:r w:rsidR="00AD6F05">
        <w:t xml:space="preserve"> </w:t>
      </w:r>
    </w:p>
    <w:p w:rsidR="000B3362" w:rsidRDefault="005D2AB0" w:rsidP="00AC0649">
      <w:r>
        <w:t xml:space="preserve">Storms have been identified as important for the delivery of both P </w:t>
      </w:r>
      <w:r w:rsidR="006A3A81">
        <w:fldChar w:fldCharType="begin">
          <w:fldData xml:space="preserve">PEVuZE5vdGU+PENpdGU+PEF1dGhvcj5Cb3dlczwvQXV0aG9yPjxZZWFyPjIwMDU8L1llYXI+PFJl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</w:fldData>
        </w:fldChar>
      </w:r>
      <w:r w:rsidR="00324758">
        <w:instrText xml:space="preserve"> ADDIN EN.CITE </w:instrText>
      </w:r>
      <w:r w:rsidR="006A3A81">
        <w:fldChar w:fldCharType="begin">
          <w:fldData xml:space="preserve">PEVuZE5vdGU+PENpdGU+PEF1dGhvcj5Cb3dlczwvQXV0aG9yPjxZZWFyPjIwMDU8L1llYXI+PFJl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</w:fldData>
        </w:fldChar>
      </w:r>
      <w:r w:rsidR="00324758">
        <w:instrText xml:space="preserve"> ADDIN EN.CITE.DATA </w:instrText>
      </w:r>
      <w:r w:rsidR="006A3A81">
        <w:fldChar w:fldCharType="end"/>
      </w:r>
      <w:r w:rsidR="006A3A81">
        <w:fldChar w:fldCharType="separate"/>
      </w:r>
      <w:r w:rsidR="00324758">
        <w:rPr>
          <w:noProof/>
        </w:rPr>
        <w:t>(Bowes et al., 2005; Jordan et al., 2007; Bowes et al., 2009; Mellander et al., 2012; Bowes et al., 2015)</w:t>
      </w:r>
      <w:r w:rsidR="006A3A81">
        <w:fldChar w:fldCharType="end"/>
      </w:r>
      <w:r w:rsidR="003622DE">
        <w:t xml:space="preserve"> </w:t>
      </w:r>
      <w:r>
        <w:t xml:space="preserve">and </w:t>
      </w:r>
      <w:r w:rsidR="003622DE">
        <w:t xml:space="preserve">in certain catchments </w:t>
      </w:r>
      <w:r>
        <w:t>N</w:t>
      </w:r>
      <w:r w:rsidR="003622DE">
        <w:t xml:space="preserve"> </w:t>
      </w:r>
      <w:r w:rsidR="006A3A81">
        <w:fldChar w:fldCharType="begin">
          <w:fldData xml:space="preserve">PEVuZE5vdGU+PENpdGU+PEF1dGhvcj5PdXRyYW08L0F1dGhvcj48WWVhcj4yMDE0PC9ZZWFyPjxS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</w:fldData>
        </w:fldChar>
      </w:r>
      <w:r w:rsidR="00324758">
        <w:instrText xml:space="preserve"> ADDIN EN.CITE </w:instrText>
      </w:r>
      <w:r w:rsidR="006A3A81">
        <w:fldChar w:fldCharType="begin">
          <w:fldData xml:space="preserve">PEVuZE5vdGU+PENpdGU+PEF1dGhvcj5PdXRyYW08L0F1dGhvcj48WWVhcj4yMDE0PC9ZZWFyPjxS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</w:fldData>
        </w:fldChar>
      </w:r>
      <w:r w:rsidR="00324758">
        <w:instrText xml:space="preserve"> ADDIN EN.CITE.DATA </w:instrText>
      </w:r>
      <w:r w:rsidR="006A3A81">
        <w:fldChar w:fldCharType="end"/>
      </w:r>
      <w:r w:rsidR="006A3A81">
        <w:fldChar w:fldCharType="separate"/>
      </w:r>
      <w:r w:rsidR="00324758">
        <w:rPr>
          <w:noProof/>
        </w:rPr>
        <w:t>(Poor and McDonnell, 2007; Ferrant et al., 2013; Outram et al., 2014)</w:t>
      </w:r>
      <w:r w:rsidR="006A3A81">
        <w:fldChar w:fldCharType="end"/>
      </w:r>
      <w:r w:rsidR="003622DE">
        <w:t xml:space="preserve"> from diffuse agricultural sources using high-frequency sampling</w:t>
      </w:r>
      <w:r>
        <w:t xml:space="preserve"> </w:t>
      </w:r>
      <w:r w:rsidR="003622DE">
        <w:t xml:space="preserve">techniques. </w:t>
      </w:r>
      <w:r w:rsidR="00723D31">
        <w:t>H</w:t>
      </w:r>
      <w:r w:rsidR="009722B1">
        <w:t>igh</w:t>
      </w:r>
      <w:r w:rsidR="00D80DE0">
        <w:t>-</w:t>
      </w:r>
      <w:r w:rsidR="009722B1">
        <w:t>frequency data have been used to determine if there is a “dilution”</w:t>
      </w:r>
      <w:r w:rsidR="00707523">
        <w:t xml:space="preserve"> response of a nutrient </w:t>
      </w:r>
      <w:r w:rsidR="009722B1">
        <w:t>to discharge</w:t>
      </w:r>
      <w:r w:rsidR="00707523">
        <w:t xml:space="preserve"> which</w:t>
      </w:r>
      <w:r w:rsidR="0029124C">
        <w:t>,</w:t>
      </w:r>
      <w:r w:rsidR="0024320A">
        <w:t xml:space="preserve"> depending upon the </w:t>
      </w:r>
      <w:r w:rsidR="0024320A">
        <w:lastRenderedPageBreak/>
        <w:t>antecedent moisture and source availability conditions,</w:t>
      </w:r>
      <w:r w:rsidR="0029124C">
        <w:t xml:space="preserve"> can </w:t>
      </w:r>
      <w:r w:rsidR="00707523">
        <w:t xml:space="preserve">indicate </w:t>
      </w:r>
      <w:r w:rsidR="0029124C">
        <w:t xml:space="preserve">the </w:t>
      </w:r>
      <w:r w:rsidR="00707523">
        <w:t>dominance of a point source</w:t>
      </w:r>
      <w:r w:rsidR="00934438">
        <w:t>,</w:t>
      </w:r>
      <w:r w:rsidR="009722B1">
        <w:t xml:space="preserve"> or a “concentration” response </w:t>
      </w:r>
      <w:r w:rsidR="00707523">
        <w:t xml:space="preserve">which </w:t>
      </w:r>
      <w:r w:rsidR="0029124C">
        <w:t xml:space="preserve">can </w:t>
      </w:r>
      <w:r w:rsidR="00707523">
        <w:t>indicate</w:t>
      </w:r>
      <w:r w:rsidR="0029124C">
        <w:t xml:space="preserve"> the </w:t>
      </w:r>
      <w:r w:rsidR="00707523">
        <w:t>flushing of a diffuse source</w:t>
      </w:r>
      <w:r w:rsidR="009722B1">
        <w:t xml:space="preserve"> </w:t>
      </w:r>
      <w:r w:rsidR="006A3A81">
        <w:fldChar w:fldCharType="begin"/>
      </w:r>
      <w:r w:rsidR="009722B1">
        <w:instrText xml:space="preserve"> ADDIN EN.CITE &lt;EndNote&gt;&lt;Cite&gt;&lt;Author&gt;Poor&lt;/Author&gt;&lt;Year&gt;2007&lt;/Year&gt;&lt;RecNum&gt;331&lt;/RecNum&gt;&lt;DisplayText&gt;(Poor and McDonnell, 2007)&lt;/DisplayText&gt;&lt;record&gt;&lt;rec-number&gt;331&lt;/rec-number&gt;&lt;foreign-keys&gt;&lt;key app="EN" db-id="zeaxs5ffsxdzslepdevpz5fdwrvds5sxzxrx" timestamp="1432655609"&gt;331&lt;/key&gt;&lt;/foreign-keys&gt;&lt;ref-type name="Journal Article"&gt;17&lt;/ref-type&gt;&lt;contributors&gt;&lt;authors&gt;&lt;author&gt;Poor, Cara J.&lt;/author&gt;&lt;author&gt;McDonnell, Jeffrey J.&lt;/author&gt;&lt;/authors&gt;&lt;/contributors&gt;&lt;titles&gt;&lt;title&gt;The effects of land use on stream nitrate dynamics&lt;/title&gt;&lt;secondary-title&gt;Journal of Hydrology&lt;/secondary-title&gt;&lt;/titles&gt;&lt;periodical&gt;&lt;full-title&gt;Journal of Hydrology&lt;/full-title&gt;&lt;abbr-1&gt;J Hydrol&lt;/abbr-1&gt;&lt;abbr-2&gt;J. Hydrol.&lt;/abbr-2&gt;&lt;/periodical&gt;&lt;pages&gt;54-68&lt;/pages&gt;&lt;volume&gt;332&lt;/volume&gt;&lt;number&gt;1–2&lt;/number&gt;&lt;keywords&gt;&lt;keyword&gt;Catchment hydrology&lt;/keyword&gt;&lt;keyword&gt;Nitrate&lt;/keyword&gt;&lt;keyword&gt;Runoff generation&lt;/keyword&gt;&lt;keyword&gt;Stream chemistry&lt;/keyword&gt;&lt;keyword&gt;Land use&lt;/keyword&gt;&lt;/keywords&gt;&lt;dates&gt;&lt;year&gt;2007&lt;/year&gt;&lt;pub-dates&gt;&lt;date&gt;1/1/&lt;/date&gt;&lt;/pub-dates&gt;&lt;/dates&gt;&lt;isbn&gt;0022-1694&lt;/isbn&gt;&lt;urls&gt;&lt;related-urls&gt;&lt;url&gt;http://www.sciencedirect.com/science/article/pii/S0022169406003349&lt;/url&gt;&lt;/related-urls&gt;&lt;/urls&gt;&lt;electronic-resource-num&gt;http://dx.doi.org/10.1016/j.jhydrol.2006.06.022&lt;/electronic-resource-num&gt;&lt;/record&gt;&lt;/Cite&gt;&lt;/EndNote&gt;</w:instrText>
      </w:r>
      <w:r w:rsidR="006A3A81">
        <w:fldChar w:fldCharType="separate"/>
      </w:r>
      <w:r w:rsidR="009722B1">
        <w:rPr>
          <w:noProof/>
        </w:rPr>
        <w:t>(Poor and McDonnell, 2007)</w:t>
      </w:r>
      <w:r w:rsidR="006A3A81">
        <w:fldChar w:fldCharType="end"/>
      </w:r>
      <w:r w:rsidR="009722B1">
        <w:t>. Hysteresis loops constructed using high-frequency data have been used to infer transfer pathways</w:t>
      </w:r>
      <w:r w:rsidR="00707523">
        <w:t xml:space="preserve"> by comparing nutrient concentrations on rising and falling limbs of the storm hydrograph. Higher nutrient concentrations on the rising limb</w:t>
      </w:r>
      <w:r w:rsidR="00CC08C6">
        <w:t xml:space="preserve"> result in a</w:t>
      </w:r>
      <w:r w:rsidR="00707523">
        <w:t xml:space="preserve"> clockwise loop which indicates a readily available, exhaustible source which is close to the sampling point. By contrast</w:t>
      </w:r>
      <w:r w:rsidR="00C930D4">
        <w:t>,</w:t>
      </w:r>
      <w:r w:rsidR="00707523">
        <w:t xml:space="preserve"> higher nutrient concentrations on the falling limb produce anticlockwise loops which point to slower delivery of a nutrient source </w:t>
      </w:r>
      <w:r w:rsidR="006A3A81">
        <w:fldChar w:fldCharType="begin">
          <w:fldData xml:space="preserve">PEVuZE5vdGU+PENpdGU+PEF1dGhvcj5FdmFuczwvQXV0aG9yPjxZZWFyPjE5OTg8L1llYXI+PFJl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</w:fldData>
        </w:fldChar>
      </w:r>
      <w:r w:rsidR="00324758">
        <w:instrText xml:space="preserve"> ADDIN EN.CITE </w:instrText>
      </w:r>
      <w:r w:rsidR="006A3A81">
        <w:fldChar w:fldCharType="begin">
          <w:fldData xml:space="preserve">PEVuZE5vdGU+PENpdGU+PEF1dGhvcj5FdmFuczwvQXV0aG9yPjxZZWFyPjE5OTg8L1llYXI+PFJl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</w:fldData>
        </w:fldChar>
      </w:r>
      <w:r w:rsidR="00324758">
        <w:instrText xml:space="preserve"> ADDIN EN.CITE.DATA </w:instrText>
      </w:r>
      <w:r w:rsidR="006A3A81">
        <w:fldChar w:fldCharType="end"/>
      </w:r>
      <w:r w:rsidR="006A3A81">
        <w:fldChar w:fldCharType="separate"/>
      </w:r>
      <w:r w:rsidR="00324758">
        <w:rPr>
          <w:noProof/>
        </w:rPr>
        <w:t>(Evans and Davies, 1998; House and Warwick, 1998; Ide et al., 2008; Siwek et al., 2013; Bowes et al., 2015)</w:t>
      </w:r>
      <w:r w:rsidR="006A3A81">
        <w:fldChar w:fldCharType="end"/>
      </w:r>
      <w:r w:rsidR="00723D31">
        <w:t>.</w:t>
      </w:r>
      <w:r w:rsidR="003F6368">
        <w:t xml:space="preserve"> </w:t>
      </w:r>
      <w:r w:rsidR="00723D31">
        <w:t>High-frequency data ha</w:t>
      </w:r>
      <w:r w:rsidR="0022207E">
        <w:t>ve</w:t>
      </w:r>
      <w:r w:rsidR="00723D31">
        <w:t xml:space="preserve"> been used to</w:t>
      </w:r>
      <w:r w:rsidR="00C930D4">
        <w:t xml:space="preserve"> understand nutrient delivery pathways under different antecedent conditions</w:t>
      </w:r>
      <w:r w:rsidR="00723D31">
        <w:t xml:space="preserve"> in several catchments</w:t>
      </w:r>
      <w:r w:rsidR="00C930D4">
        <w:t xml:space="preserve"> </w:t>
      </w:r>
      <w:r w:rsidR="006A3A81">
        <w:fldChar w:fldCharType="begin">
          <w:fldData xml:space="preserve">PEVuZE5vdGU+PENpdGU+PEF1dGhvcj5Cb3dlczwvQXV0aG9yPjxZZWFyPjIwMTU8L1llYXI+PFJl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</w:fldData>
        </w:fldChar>
      </w:r>
      <w:r w:rsidR="00324758">
        <w:instrText xml:space="preserve"> ADDIN EN.CITE </w:instrText>
      </w:r>
      <w:r w:rsidR="006A3A81">
        <w:fldChar w:fldCharType="begin">
          <w:fldData xml:space="preserve">PEVuZE5vdGU+PENpdGU+PEF1dGhvcj5Cb3dlczwvQXV0aG9yPjxZZWFyPjIwMTU8L1llYXI+PFJl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</w:fldData>
        </w:fldChar>
      </w:r>
      <w:r w:rsidR="00324758">
        <w:instrText xml:space="preserve"> ADDIN EN.CITE.DATA </w:instrText>
      </w:r>
      <w:r w:rsidR="006A3A81">
        <w:fldChar w:fldCharType="end"/>
      </w:r>
      <w:r w:rsidR="006A3A81">
        <w:fldChar w:fldCharType="separate"/>
      </w:r>
      <w:r w:rsidR="00324758">
        <w:rPr>
          <w:noProof/>
        </w:rPr>
        <w:t>(Macrae et al., 2010; Davis et al., 2014; Bowes et al., 2015)</w:t>
      </w:r>
      <w:r w:rsidR="006A3A81">
        <w:fldChar w:fldCharType="end"/>
      </w:r>
      <w:r w:rsidR="00A645C6">
        <w:t>,</w:t>
      </w:r>
      <w:r w:rsidR="00BA21B1">
        <w:t xml:space="preserve"> but </w:t>
      </w:r>
      <w:r w:rsidR="005E4676">
        <w:t xml:space="preserve">to our knowledge no </w:t>
      </w:r>
      <w:r w:rsidR="00BA21B1">
        <w:t>studies present additional information on varying agricultural inputs at the sub-catchment scale.</w:t>
      </w:r>
    </w:p>
    <w:p w:rsidR="00AD6F05" w:rsidRDefault="00AD6F05" w:rsidP="00AC0649">
      <w:r>
        <w:t>The Demonstration Test Catchment</w:t>
      </w:r>
      <w:r w:rsidR="0022207E">
        <w:t>s</w:t>
      </w:r>
      <w:r>
        <w:t xml:space="preserve"> (DTC) programme </w:t>
      </w:r>
      <w:r w:rsidR="00823862">
        <w:t>is a</w:t>
      </w:r>
      <w:r w:rsidR="00270628">
        <w:t xml:space="preserve"> UK government</w:t>
      </w:r>
      <w:r w:rsidR="00823862">
        <w:t xml:space="preserve"> initiative </w:t>
      </w:r>
      <w:r>
        <w:t xml:space="preserve">to test the effectiveness of </w:t>
      </w:r>
      <w:r w:rsidR="00270628">
        <w:t xml:space="preserve">on-farm </w:t>
      </w:r>
      <w:r>
        <w:t xml:space="preserve">mitigation measures </w:t>
      </w:r>
      <w:r w:rsidR="00665691">
        <w:t>at</w:t>
      </w:r>
      <w:r>
        <w:t xml:space="preserve"> reducing </w:t>
      </w:r>
      <w:r w:rsidR="00270628">
        <w:t xml:space="preserve">diffuse </w:t>
      </w:r>
      <w:r>
        <w:t xml:space="preserve">agricultural </w:t>
      </w:r>
      <w:r w:rsidR="00270628">
        <w:t xml:space="preserve">pollution whilst maintaining food production capacity </w:t>
      </w:r>
      <w:r>
        <w:t xml:space="preserve">in four instrumented tributary catchments across England </w:t>
      </w:r>
      <w:r w:rsidR="006A3A81">
        <w:fldChar w:fldCharType="begin"/>
      </w:r>
      <w:r w:rsidR="00736186">
        <w:instrText xml:space="preserve"> ADDIN EN.CITE &lt;EndNote&gt;&lt;Cite&gt;&lt;Author&gt;Outram&lt;/Author&gt;&lt;Year&gt;2014&lt;/Year&gt;&lt;RecNum&gt;340&lt;/RecNum&gt;&lt;DisplayText&gt;(Outram et al., 2014)&lt;/DisplayText&gt;&lt;record&gt;&lt;rec-number&gt;340&lt;/rec-number&gt;&lt;foreign-keys&gt;&lt;key app="EN" db-id="zeaxs5ffsxdzslepdevpz5fdwrvds5sxzxrx" timestamp="1435072353"&gt;340&lt;/key&gt;&lt;/foreign-keys&gt;&lt;ref-type name="Journal Article"&gt;17&lt;/ref-type&gt;&lt;contributors&gt;&lt;authors&gt;&lt;author&gt;Outram, F. N.&lt;/author&gt;&lt;author&gt;Lloyd, C. E. M.&lt;/author&gt;&lt;author&gt;Jonczyk, J.&lt;/author&gt;&lt;author&gt;Benskin, C. McW H.&lt;/author&gt;&lt;author&gt;Grant, F.&lt;/author&gt;&lt;author&gt;Perks, M. T.&lt;/author&gt;&lt;author&gt;Deasy, C.&lt;/author&gt;&lt;author&gt;Burke, S. P.&lt;/author&gt;&lt;author&gt;Collins, A. L.&lt;/author&gt;&lt;author&gt;Freer, J.&lt;/author&gt;&lt;author&gt;Haygarth, P. M.&lt;/author&gt;&lt;author&gt;Hiscock, K. M.&lt;/author&gt;&lt;author&gt;Johnes, P. J.&lt;/author&gt;&lt;author&gt;Lovett, A. L.&lt;/author&gt;&lt;/authors&gt;&lt;/contributors&gt;&lt;titles&gt;&lt;title&gt;High-frequency monitoring of nitrogen and phosphorus response in three rural catchments to the end of the 2011–2012 drought in England&lt;/title&gt;&lt;secondary-title&gt;Hydrol. Earth Syst. Sci.&lt;/secondary-title&gt;&lt;/titles&gt;&lt;periodical&gt;&lt;full-title&gt;Hydrology and Earth System Sciences&lt;/full-title&gt;&lt;abbr-1&gt;Hydrol Earth Syst Sc&lt;/abbr-1&gt;&lt;abbr-2&gt;Hydrol. Earth Syst. Sci.&lt;/abbr-2&gt;&lt;/periodical&gt;&lt;pages&gt;3429-3448&lt;/pages&gt;&lt;volume&gt;18&lt;/volume&gt;&lt;number&gt;9&lt;/number&gt;&lt;dates&gt;&lt;year&gt;2014&lt;/year&gt;&lt;/dates&gt;&lt;publisher&gt;Copernicus Publications&lt;/publisher&gt;&lt;isbn&gt;1607-7938&lt;/isbn&gt;&lt;urls&gt;&lt;related-urls&gt;&lt;url&gt;http://www.hydrol-earth-syst-sci.net/18/3429/2014/&lt;/url&gt;&lt;/related-urls&gt;&lt;pdf-urls&gt;&lt;url&gt;http://www.hydrol-earth-syst-sci.net/18/3429/2014/hess-18-3429-2014.pdf&lt;/url&gt;&lt;/pdf-urls&gt;&lt;/urls&gt;&lt;electronic-resource-num&gt;10.5194/hess-18-3429-2014&lt;/electronic-resource-num&gt;&lt;/record&gt;&lt;/Cite&gt;&lt;/EndNote&gt;</w:instrText>
      </w:r>
      <w:r w:rsidR="006A3A81">
        <w:fldChar w:fldCharType="separate"/>
      </w:r>
      <w:r w:rsidR="00736186">
        <w:rPr>
          <w:noProof/>
        </w:rPr>
        <w:t>(Outram et al., 2014)</w:t>
      </w:r>
      <w:r w:rsidR="006A3A81">
        <w:fldChar w:fldCharType="end"/>
      </w:r>
      <w:r>
        <w:t xml:space="preserve">. </w:t>
      </w:r>
      <w:r w:rsidR="00395B16">
        <w:t>As part of the DTC programme, t</w:t>
      </w:r>
      <w:r w:rsidR="009D17E2">
        <w:t>hree hydrological years</w:t>
      </w:r>
      <w:r w:rsidR="00270628">
        <w:t xml:space="preserve"> (October 2011 to September 2014)</w:t>
      </w:r>
      <w:r w:rsidR="009D17E2">
        <w:t xml:space="preserve"> of high</w:t>
      </w:r>
      <w:r w:rsidR="00270628">
        <w:t>-</w:t>
      </w:r>
      <w:r w:rsidR="009D17E2">
        <w:t>frequency</w:t>
      </w:r>
      <w:r w:rsidR="00270628">
        <w:t xml:space="preserve"> (30 min) </w:t>
      </w:r>
      <w:r w:rsidR="00A645C6">
        <w:t xml:space="preserve">water quality </w:t>
      </w:r>
      <w:r w:rsidR="00270628">
        <w:t>data</w:t>
      </w:r>
      <w:r w:rsidR="009D17E2">
        <w:t xml:space="preserve"> </w:t>
      </w:r>
      <w:r w:rsidR="000670D4">
        <w:t>ha</w:t>
      </w:r>
      <w:r w:rsidR="00DB6463">
        <w:t>ve</w:t>
      </w:r>
      <w:r w:rsidR="000670D4">
        <w:t xml:space="preserve"> been collected</w:t>
      </w:r>
      <w:r w:rsidR="002058D5">
        <w:t xml:space="preserve"> for the River Wensum catchment, Norfolk,</w:t>
      </w:r>
      <w:r w:rsidR="000670D4">
        <w:t xml:space="preserve"> </w:t>
      </w:r>
      <w:r w:rsidR="009D17E2">
        <w:t>alongside other hydrological</w:t>
      </w:r>
      <w:r w:rsidR="002058D5">
        <w:t>,</w:t>
      </w:r>
      <w:r w:rsidR="00A645C6">
        <w:t xml:space="preserve"> </w:t>
      </w:r>
      <w:r w:rsidR="003F6368">
        <w:t>hydrometeorological</w:t>
      </w:r>
      <w:r w:rsidR="002058D5">
        <w:t xml:space="preserve"> and farm input </w:t>
      </w:r>
      <w:r w:rsidR="00A645C6">
        <w:t>para</w:t>
      </w:r>
      <w:r w:rsidR="00485959">
        <w:t>mete</w:t>
      </w:r>
      <w:r w:rsidR="002058D5">
        <w:t>r</w:t>
      </w:r>
      <w:r w:rsidR="00485959">
        <w:t>s</w:t>
      </w:r>
      <w:r w:rsidR="003F6368">
        <w:t xml:space="preserve">. </w:t>
      </w:r>
      <w:r w:rsidR="004466DF">
        <w:t>Utilising this</w:t>
      </w:r>
      <w:r w:rsidR="00DB6463">
        <w:t xml:space="preserve"> large</w:t>
      </w:r>
      <w:r w:rsidR="004466DF">
        <w:t xml:space="preserve"> dataset</w:t>
      </w:r>
      <w:r w:rsidR="002058D5">
        <w:t>,</w:t>
      </w:r>
      <w:r w:rsidR="004466DF">
        <w:t xml:space="preserve"> t</w:t>
      </w:r>
      <w:r w:rsidR="00F810EE">
        <w:t xml:space="preserve">he objectives of this </w:t>
      </w:r>
      <w:r w:rsidR="00973B38">
        <w:t>paper</w:t>
      </w:r>
      <w:r w:rsidR="002058D5">
        <w:t xml:space="preserve"> </w:t>
      </w:r>
      <w:r w:rsidR="00F810EE">
        <w:t>were as follows:</w:t>
      </w:r>
    </w:p>
    <w:p w:rsidR="00F810EE" w:rsidRDefault="00F810EE" w:rsidP="006569DD">
      <w:pPr>
        <w:pStyle w:val="ListParagraph"/>
        <w:numPr>
          <w:ilvl w:val="0"/>
          <w:numId w:val="16"/>
        </w:numPr>
        <w:ind w:left="851" w:hanging="425"/>
      </w:pPr>
      <w:r>
        <w:t xml:space="preserve">To investigate the </w:t>
      </w:r>
      <w:r w:rsidR="00E50A49">
        <w:t xml:space="preserve">relationship between rainfall, runoff generation and catchment connectivity and how these factors </w:t>
      </w:r>
      <w:r w:rsidR="0022207E">
        <w:t>a</w:t>
      </w:r>
      <w:r w:rsidR="00E50A49">
        <w:t>ffect nitrate-N and TP transport;</w:t>
      </w:r>
    </w:p>
    <w:p w:rsidR="00034E72" w:rsidRDefault="00034E72" w:rsidP="006569DD">
      <w:pPr>
        <w:pStyle w:val="ListParagraph"/>
        <w:numPr>
          <w:ilvl w:val="0"/>
          <w:numId w:val="16"/>
        </w:numPr>
        <w:ind w:left="851" w:hanging="425"/>
      </w:pPr>
      <w:r>
        <w:t>To use high-frequency data to infer sources and pathways of nitrate-N and TP to the river network;</w:t>
      </w:r>
    </w:p>
    <w:p w:rsidR="0028286D" w:rsidRDefault="00F810EE" w:rsidP="006569DD">
      <w:pPr>
        <w:pStyle w:val="ListParagraph"/>
        <w:numPr>
          <w:ilvl w:val="0"/>
          <w:numId w:val="16"/>
        </w:numPr>
        <w:ind w:left="851" w:hanging="425"/>
      </w:pPr>
      <w:r>
        <w:t>To assess the influence of contrasting antecedent moisture conditions on nitrate-N and TP flux;</w:t>
      </w:r>
    </w:p>
    <w:p w:rsidR="002E4CB2" w:rsidRDefault="00F810EE" w:rsidP="006569DD">
      <w:pPr>
        <w:pStyle w:val="ListParagraph"/>
        <w:numPr>
          <w:ilvl w:val="0"/>
          <w:numId w:val="16"/>
        </w:numPr>
        <w:ind w:left="851" w:hanging="425"/>
      </w:pPr>
      <w:r>
        <w:t xml:space="preserve">To </w:t>
      </w:r>
      <w:r w:rsidR="004A571D">
        <w:t xml:space="preserve">use farm input data to </w:t>
      </w:r>
      <w:r>
        <w:t xml:space="preserve">investigate if the timing and extent of </w:t>
      </w:r>
      <w:r w:rsidR="004A571D">
        <w:t>fertili</w:t>
      </w:r>
      <w:r w:rsidR="00E50A49">
        <w:t>s</w:t>
      </w:r>
      <w:r w:rsidR="004A571D">
        <w:t xml:space="preserve">er application </w:t>
      </w:r>
      <w:r>
        <w:t xml:space="preserve">impact </w:t>
      </w:r>
      <w:r w:rsidR="00B703AB">
        <w:t>up</w:t>
      </w:r>
      <w:r>
        <w:t>on nutrient mobilisation</w:t>
      </w:r>
      <w:r w:rsidR="002E4CB2">
        <w:t>;</w:t>
      </w:r>
    </w:p>
    <w:p w:rsidR="00F810EE" w:rsidRDefault="002E4CB2" w:rsidP="006569DD">
      <w:pPr>
        <w:pStyle w:val="ListParagraph"/>
        <w:numPr>
          <w:ilvl w:val="0"/>
          <w:numId w:val="16"/>
        </w:numPr>
        <w:ind w:left="851" w:hanging="425"/>
      </w:pPr>
      <w:r>
        <w:t xml:space="preserve">To assess </w:t>
      </w:r>
      <w:r w:rsidR="00E50A49">
        <w:t>whether contemporary inputs can be differentiated from legacy nutrient stores during mobilisation events;</w:t>
      </w:r>
    </w:p>
    <w:p w:rsidR="00E50A49" w:rsidRDefault="00E50A49" w:rsidP="006569DD">
      <w:pPr>
        <w:pStyle w:val="ListParagraph"/>
        <w:numPr>
          <w:ilvl w:val="0"/>
          <w:numId w:val="16"/>
        </w:numPr>
        <w:ind w:left="851" w:hanging="425"/>
      </w:pPr>
      <w:r>
        <w:t xml:space="preserve">To </w:t>
      </w:r>
      <w:r w:rsidR="00E948BE">
        <w:t>consider</w:t>
      </w:r>
      <w:r>
        <w:t xml:space="preserve"> the implications of these interacting environmental and anthropogenic influences on nutrient mobilisation for catchment managers.</w:t>
      </w:r>
    </w:p>
    <w:p w:rsidR="009D17E2" w:rsidRDefault="009D17E2" w:rsidP="00AC0649"/>
    <w:p w:rsidR="005769D7" w:rsidRPr="00FE1090" w:rsidRDefault="005769D7" w:rsidP="00FE1090">
      <w:pPr>
        <w:pStyle w:val="ListParagraph"/>
        <w:numPr>
          <w:ilvl w:val="0"/>
          <w:numId w:val="3"/>
        </w:numPr>
        <w:rPr>
          <w:b/>
        </w:rPr>
      </w:pPr>
      <w:r w:rsidRPr="00FE1090">
        <w:rPr>
          <w:b/>
        </w:rPr>
        <w:t>Methods</w:t>
      </w:r>
    </w:p>
    <w:p w:rsidR="005769D7" w:rsidRPr="0016322F" w:rsidRDefault="005769D7" w:rsidP="0016322F">
      <w:pPr>
        <w:pStyle w:val="ListParagraph"/>
        <w:numPr>
          <w:ilvl w:val="1"/>
          <w:numId w:val="3"/>
        </w:numPr>
        <w:rPr>
          <w:b/>
        </w:rPr>
      </w:pPr>
      <w:r w:rsidRPr="0016322F">
        <w:rPr>
          <w:b/>
        </w:rPr>
        <w:t>Site Description</w:t>
      </w:r>
    </w:p>
    <w:p w:rsidR="00A8745E" w:rsidRDefault="005769D7">
      <w:r w:rsidRPr="005769D7">
        <w:t xml:space="preserve">The </w:t>
      </w:r>
      <w:r w:rsidR="00453FE0">
        <w:t xml:space="preserve">River </w:t>
      </w:r>
      <w:r w:rsidR="002B2CA7">
        <w:t>Wensum</w:t>
      </w:r>
      <w:r>
        <w:t xml:space="preserve"> </w:t>
      </w:r>
      <w:r w:rsidR="00453FE0">
        <w:t xml:space="preserve">is a 75 km long, lowland calcareous river in Norfolk, eastern England, with a </w:t>
      </w:r>
      <w:r>
        <w:t xml:space="preserve">catchment area of </w:t>
      </w:r>
      <w:r w:rsidR="00800E36">
        <w:t>570</w:t>
      </w:r>
      <w:r>
        <w:t xml:space="preserve"> km</w:t>
      </w:r>
      <w:r w:rsidRPr="005769D7">
        <w:rPr>
          <w:vertAlign w:val="superscript"/>
        </w:rPr>
        <w:t>2</w:t>
      </w:r>
      <w:r w:rsidR="00E6429E">
        <w:rPr>
          <w:vertAlign w:val="superscript"/>
        </w:rPr>
        <w:t xml:space="preserve"> </w:t>
      </w:r>
      <w:r w:rsidR="00E6429E">
        <w:t xml:space="preserve">(Figure </w:t>
      </w:r>
      <w:r w:rsidR="00EB1941">
        <w:t>1</w:t>
      </w:r>
      <w:r w:rsidR="00E6429E">
        <w:t>)</w:t>
      </w:r>
      <w:r>
        <w:t>.</w:t>
      </w:r>
      <w:r w:rsidR="006353B4">
        <w:t xml:space="preserve"> </w:t>
      </w:r>
      <w:r w:rsidR="00DE71B9">
        <w:t>The Wensum catchment is divided into 20 sub-catchments, one of which, the 19.7 km</w:t>
      </w:r>
      <w:r w:rsidR="00DE71B9" w:rsidRPr="005769D7">
        <w:rPr>
          <w:vertAlign w:val="superscript"/>
        </w:rPr>
        <w:t>2</w:t>
      </w:r>
      <w:r w:rsidR="00CB1F4C">
        <w:t xml:space="preserve"> </w:t>
      </w:r>
      <w:r w:rsidR="0022207E">
        <w:t xml:space="preserve">upper </w:t>
      </w:r>
      <w:r w:rsidR="00940BB7">
        <w:t xml:space="preserve">Blackwater </w:t>
      </w:r>
      <w:r w:rsidR="00EB1941">
        <w:t>sub-catchment</w:t>
      </w:r>
      <w:r w:rsidR="002E3AF2">
        <w:t>,</w:t>
      </w:r>
      <w:r w:rsidR="00940BB7">
        <w:t xml:space="preserve"> is </w:t>
      </w:r>
      <w:r w:rsidR="00CB1F4C">
        <w:t>intensively monitored</w:t>
      </w:r>
      <w:r>
        <w:t xml:space="preserve"> as part of the </w:t>
      </w:r>
      <w:r w:rsidR="00DE71B9">
        <w:t xml:space="preserve">Wensum </w:t>
      </w:r>
      <w:r>
        <w:t xml:space="preserve">DTC project. </w:t>
      </w:r>
      <w:r w:rsidR="006353B4">
        <w:t>The western part of the Blackwater is underlain by glacial tills and clay-rich</w:t>
      </w:r>
      <w:r w:rsidR="00CB1F4C">
        <w:t>,</w:t>
      </w:r>
      <w:r w:rsidR="006353B4">
        <w:t xml:space="preserve"> poorly draining soils on </w:t>
      </w:r>
      <w:r w:rsidR="001B3735">
        <w:t xml:space="preserve">Pleistocene </w:t>
      </w:r>
      <w:r w:rsidR="006353B4">
        <w:t>chalky boulder clay</w:t>
      </w:r>
      <w:r w:rsidR="00BC2259">
        <w:t xml:space="preserve"> which lie</w:t>
      </w:r>
      <w:r w:rsidR="001B3735">
        <w:t>s</w:t>
      </w:r>
      <w:r w:rsidR="00BC2259">
        <w:t xml:space="preserve"> directly over the </w:t>
      </w:r>
      <w:r w:rsidR="001B3735">
        <w:t>Cretaceous White C</w:t>
      </w:r>
      <w:r w:rsidR="00BC2259">
        <w:t>halk bedrock</w:t>
      </w:r>
      <w:r w:rsidR="001B3735">
        <w:t xml:space="preserve"> </w:t>
      </w:r>
      <w:r w:rsidR="006A3A81">
        <w:rPr>
          <w:rFonts w:asciiTheme="minorHAnsi" w:hAnsiTheme="minorHAnsi"/>
        </w:rPr>
        <w:fldChar w:fldCharType="begin"/>
      </w:r>
      <w:r w:rsidR="001B3735">
        <w:rPr>
          <w:rFonts w:asciiTheme="minorHAnsi" w:hAnsiTheme="minorHAnsi"/>
        </w:rPr>
        <w:instrText xml:space="preserve"> ADDIN EN.CITE &lt;EndNote&gt;&lt;Cite&gt;&lt;Author&gt;Hiscock&lt;/Author&gt;&lt;Year&gt;1993&lt;/Year&gt;&lt;RecNum&gt;310&lt;/RecNum&gt;&lt;DisplayText&gt;(Hiscock, 1993; Hiscock et al., 1996)&lt;/DisplayText&gt;&lt;record&gt;&lt;rec-number&gt;310&lt;/rec-number&gt;&lt;foreign-keys&gt;&lt;key app="EN" db-id="zeaxs5ffsxdzslepdevpz5fdwrvds5sxzxrx" timestamp="1396606189"&gt;310&lt;/key&gt;&lt;/foreign-keys&gt;&lt;ref-type name="Journal Article"&gt;17&lt;/ref-type&gt;&lt;contributors&gt;&lt;authors&gt;&lt;author&gt;Hiscock, K.M&lt;/author&gt;&lt;/authors&gt;&lt;/contributors&gt;&lt;titles&gt;&lt;title&gt;The influence of pre-Devensian glacial deposits on the hydrogeochemistry of the chalk aquifer system of north Norfolk, UK.&lt;/title&gt;&lt;secondary-title&gt;Journal of Hydrology &lt;/secondary-title&gt;&lt;/titles&gt;&lt;periodical&gt;&lt;full-title&gt;Journal of Hydrology&lt;/full-title&gt;&lt;abbr-1&gt;J Hydrol&lt;/abbr-1&gt;&lt;abbr-2&gt;J. Hydrol.&lt;/abbr-2&gt;&lt;/periodical&gt;&lt;pages&gt;335-369&lt;/pages&gt;&lt;volume&gt;144&lt;/volume&gt;&lt;dates&gt;&lt;year&gt;1993&lt;/year&gt;&lt;/dates&gt;&lt;urls&gt;&lt;/urls&gt;&lt;/record&gt;&lt;/Cite&gt;&lt;Cite&gt;&lt;Author&gt;Hiscock&lt;/Author&gt;&lt;Year&gt;1996&lt;/Year&gt;&lt;RecNum&gt;305&lt;/RecNum&gt;&lt;record&gt;&lt;rec-number&gt;305&lt;/rec-number&gt;&lt;foreign-keys&gt;&lt;key app="EN" db-id="zeaxs5ffsxdzslepdevpz5fdwrvds5sxzxrx" timestamp="1396513745"&gt;305&lt;/key&gt;&lt;/foreign-keys&gt;&lt;ref-type name="Journal Article"&gt;17&lt;/ref-type&gt;&lt;contributors&gt;&lt;authors&gt;&lt;author&gt;Hiscock, K.M&lt;/author&gt;&lt;author&gt;Dennis, P.F&lt;/author&gt;&lt;author&gt;Saynor, P.R&lt;/author&gt;&lt;author&gt;Thomas, M.O&lt;/author&gt;&lt;/authors&gt;&lt;/contributors&gt;&lt;titles&gt;&lt;title&gt;Hydrochemical and stable isotope evidence for the extent and nature of the Chalk aquifer of north Norfolk, UK&lt;/title&gt;&lt;secondary-title&gt; Journal of Hydrology&lt;/secondary-title&gt;&lt;/titles&gt;&lt;pages&gt;79-107&lt;/pages&gt;&lt;volume&gt;180&lt;/volume&gt;&lt;dates&gt;&lt;year&gt;1996&lt;/year&gt;&lt;/dates&gt;&lt;urls&gt;&lt;/urls&gt;&lt;/record&gt;&lt;/Cite&gt;&lt;/EndNote&gt;</w:instrText>
      </w:r>
      <w:r w:rsidR="006A3A81">
        <w:rPr>
          <w:rFonts w:asciiTheme="minorHAnsi" w:hAnsiTheme="minorHAnsi"/>
        </w:rPr>
        <w:fldChar w:fldCharType="separate"/>
      </w:r>
      <w:r w:rsidR="001B3735">
        <w:rPr>
          <w:rFonts w:asciiTheme="minorHAnsi" w:hAnsiTheme="minorHAnsi"/>
          <w:noProof/>
        </w:rPr>
        <w:t>(Hiscock, 1993; Hiscock et al., 1996)</w:t>
      </w:r>
      <w:r w:rsidR="006A3A81">
        <w:rPr>
          <w:rFonts w:asciiTheme="minorHAnsi" w:hAnsiTheme="minorHAnsi"/>
        </w:rPr>
        <w:fldChar w:fldCharType="end"/>
      </w:r>
      <w:r w:rsidR="006353B4">
        <w:t xml:space="preserve">. </w:t>
      </w:r>
      <w:r w:rsidR="00465FAA">
        <w:t xml:space="preserve">Much of </w:t>
      </w:r>
      <w:r w:rsidR="000A51B1">
        <w:t>this</w:t>
      </w:r>
      <w:r w:rsidR="00465FAA">
        <w:t xml:space="preserve"> western part is extensively under-drained </w:t>
      </w:r>
      <w:r w:rsidR="00685166">
        <w:t xml:space="preserve">by a </w:t>
      </w:r>
      <w:r w:rsidR="00BE7D5E">
        <w:t xml:space="preserve">dense </w:t>
      </w:r>
      <w:r w:rsidR="00685166">
        <w:t xml:space="preserve">network </w:t>
      </w:r>
      <w:r w:rsidR="00BE7D5E">
        <w:t xml:space="preserve">(43 per km) </w:t>
      </w:r>
      <w:r w:rsidR="00685166">
        <w:t xml:space="preserve">of agricultural tile drains </w:t>
      </w:r>
      <w:r w:rsidR="00465FAA">
        <w:t>installed at depths of 100</w:t>
      </w:r>
      <w:r w:rsidR="001B3735">
        <w:t>-</w:t>
      </w:r>
      <w:r w:rsidR="00465FAA">
        <w:t xml:space="preserve">155 cm </w:t>
      </w:r>
      <w:r w:rsidR="0019493D">
        <w:t xml:space="preserve">below ground level. Discharges from individual drains can be as much as </w:t>
      </w:r>
      <w:r w:rsidR="00CB46C4">
        <w:t>10</w:t>
      </w:r>
      <w:r w:rsidR="0019493D">
        <w:t xml:space="preserve"> </w:t>
      </w:r>
      <w:r w:rsidR="0022207E">
        <w:t>L</w:t>
      </w:r>
      <w:r w:rsidR="0019493D">
        <w:t xml:space="preserve"> s</w:t>
      </w:r>
      <w:r w:rsidR="0019493D" w:rsidRPr="0019493D">
        <w:rPr>
          <w:vertAlign w:val="superscript"/>
        </w:rPr>
        <w:t>-1</w:t>
      </w:r>
      <w:r w:rsidR="0019493D">
        <w:rPr>
          <w:vertAlign w:val="superscript"/>
        </w:rPr>
        <w:t xml:space="preserve"> </w:t>
      </w:r>
      <w:r w:rsidR="0019493D">
        <w:t>but discharge from each drain varies depending on season, depth, catchment area</w:t>
      </w:r>
      <w:r w:rsidR="00D55972">
        <w:t xml:space="preserve"> and</w:t>
      </w:r>
      <w:r w:rsidR="0019493D">
        <w:t xml:space="preserve"> antecedent moisture conditions </w:t>
      </w:r>
      <w:r w:rsidR="006A3A81">
        <w:fldChar w:fldCharType="begin"/>
      </w:r>
      <w:r w:rsidR="00B17CA4">
        <w:instrText xml:space="preserve"> ADDIN EN.CITE &lt;EndNote&gt;&lt;Cite&gt;&lt;Author&gt;Cooper&lt;/Author&gt;&lt;Year&gt;2015&lt;/Year&gt;&lt;RecNum&gt;351&lt;/RecNum&gt;&lt;DisplayText&gt;(Cooper et al., 2015)&lt;/DisplayText&gt;&lt;record&gt;&lt;rec-number&gt;351&lt;/rec-number&gt;&lt;foreign-keys&gt;&lt;key app="EN" db-id="zeaxs5ffsxdzslepdevpz5fdwrvds5sxzxrx" timestamp="1440679683"&gt;351&lt;/key&gt;&lt;/foreign-keys&gt;&lt;ref-type name="Journal Article"&gt;17&lt;/ref-type&gt;&lt;contributors&gt;&lt;authors&gt;&lt;author&gt;Cooper, Richard J.&lt;/author&gt;&lt;author&gt;Krueger, Tobias&lt;/author&gt;&lt;author&gt;Hiscock, Kevin M.&lt;/author&gt;&lt;author&gt;Rawlins, Barry G.&lt;/author&gt;&lt;/authors&gt;&lt;/contributors&gt;&lt;titles&gt;&lt;title&gt;High-temporal resolution fluvial sediment source fingerprinting with uncertainty: a Bayesian approach&lt;/title&gt;&lt;secondary-title&gt;Earth Surface Processes and Landforms&lt;/secondary-title&gt;&lt;/titles&gt;&lt;periodical&gt;&lt;full-title&gt;Earth Surface Processes and Landforms&lt;/full-title&gt;&lt;/periodical&gt;&lt;pages&gt;78-92&lt;/pages&gt;&lt;volume&gt;40&lt;/volume&gt;&lt;number&gt;1&lt;/number&gt;&lt;keywords&gt;&lt;keyword&gt;fingerprinting&lt;/keyword&gt;&lt;keyword&gt;Bayesian mixing model&lt;/keyword&gt;&lt;keyword&gt;uncertainty&lt;/keyword&gt;&lt;keyword&gt;X-ray fluorescence&lt;/keyword&gt;&lt;keyword&gt;filter papers&lt;/keyword&gt;&lt;/keywords&gt;&lt;dates&gt;&lt;year&gt;2015&lt;/year&gt;&lt;/dates&gt;&lt;isbn&gt;1096-9837&lt;/isbn&gt;&lt;urls&gt;&lt;related-urls&gt;&lt;url&gt;http://dx.doi.org/10.1002/esp.3621&lt;/url&gt;&lt;/related-urls&gt;&lt;/urls&gt;&lt;electronic-resource-num&gt;10.1002/esp.3621&lt;/electronic-resource-num&gt;&lt;/record&gt;&lt;/Cite&gt;&lt;/EndNote&gt;</w:instrText>
      </w:r>
      <w:r w:rsidR="006A3A81">
        <w:fldChar w:fldCharType="separate"/>
      </w:r>
      <w:r w:rsidR="0019493D">
        <w:rPr>
          <w:noProof/>
        </w:rPr>
        <w:t>(Cooper et al., 2015)</w:t>
      </w:r>
      <w:r w:rsidR="006A3A81">
        <w:fldChar w:fldCharType="end"/>
      </w:r>
      <w:r w:rsidR="0019493D">
        <w:t xml:space="preserve">. </w:t>
      </w:r>
      <w:r w:rsidR="006353B4">
        <w:t>The eastern part is more freely draining, comprised of glacial sands and gravels with well drained sandy loam soils</w:t>
      </w:r>
      <w:r w:rsidR="00BC2259">
        <w:t xml:space="preserve">, with Wroxham Crag </w:t>
      </w:r>
      <w:r w:rsidR="00D55972">
        <w:t xml:space="preserve">situated </w:t>
      </w:r>
      <w:r w:rsidR="00BC2259">
        <w:t xml:space="preserve">between superficial </w:t>
      </w:r>
      <w:r w:rsidR="001B3735">
        <w:t xml:space="preserve">Quaternary </w:t>
      </w:r>
      <w:r w:rsidR="00BC2259">
        <w:lastRenderedPageBreak/>
        <w:t xml:space="preserve">deposits and </w:t>
      </w:r>
      <w:r w:rsidR="00D55972">
        <w:t>the C</w:t>
      </w:r>
      <w:r w:rsidR="00BC2259">
        <w:t>halk bedrock</w:t>
      </w:r>
      <w:r w:rsidR="00B17CA4">
        <w:t xml:space="preserve"> </w:t>
      </w:r>
      <w:r w:rsidR="006A3A81">
        <w:fldChar w:fldCharType="begin"/>
      </w:r>
      <w:r w:rsidR="00B17CA4">
        <w:instrText xml:space="preserve"> ADDIN EN.CITE &lt;EndNote&gt;&lt;Cite&gt;&lt;Author&gt;Lewis&lt;/Author&gt;&lt;Year&gt;2014&lt;/Year&gt;&lt;RecNum&gt;353&lt;/RecNum&gt;&lt;DisplayText&gt;(Lewis et al., 2014)&lt;/DisplayText&gt;&lt;record&gt;&lt;rec-number&gt;353&lt;/rec-number&gt;&lt;foreign-keys&gt;&lt;key app="EN" db-id="zeaxs5ffsxdzslepdevpz5fdwrvds5sxzxrx" timestamp="1440679899"&gt;353&lt;/key&gt;&lt;/foreign-keys&gt;&lt;ref-type name="Report"&gt;27&lt;/ref-type&gt;&lt;contributors&gt;&lt;authors&gt;&lt;author&gt;Lewis, M. A &lt;/author&gt;&lt;author&gt;Booth, S&lt;/author&gt;&lt;author&gt;Terrington, R&lt;/author&gt;&lt;author&gt;Lee, J&lt;/author&gt;&lt;author&gt;Entwisle, D.C&lt;/author&gt;&lt;author&gt;Gooddy, D&lt;/author&gt;&lt;author&gt;Allen, D&lt;/author&gt;&lt;/authors&gt;&lt;tertiary-authors&gt;&lt;author&gt;Natural Environment Research Council&lt;/author&gt;&lt;/tertiary-authors&gt;&lt;/contributors&gt;&lt;titles&gt;&lt;title&gt;Borehole drilling and sampling in the Wensum Demonstration Test Catchment&lt;/title&gt;&lt;/titles&gt;&lt;number&gt;CR/11/162&lt;/number&gt;&lt;dates&gt;&lt;year&gt;2014&lt;/year&gt;&lt;/dates&gt;&lt;pub-location&gt;Keyworth, Nottingham, UK&lt;/pub-location&gt;&lt;publisher&gt;British Geological Survey&lt;/publisher&gt;&lt;urls&gt;&lt;/urls&gt;&lt;/record&gt;&lt;/Cite&gt;&lt;/EndNote&gt;</w:instrText>
      </w:r>
      <w:r w:rsidR="006A3A81">
        <w:fldChar w:fldCharType="separate"/>
      </w:r>
      <w:r w:rsidR="00B17CA4">
        <w:rPr>
          <w:noProof/>
        </w:rPr>
        <w:t>(Lewis et al., 2014)</w:t>
      </w:r>
      <w:r w:rsidR="006A3A81">
        <w:fldChar w:fldCharType="end"/>
      </w:r>
      <w:r w:rsidR="00B17CA4">
        <w:t xml:space="preserve">. </w:t>
      </w:r>
      <w:r w:rsidR="0000678A">
        <w:t xml:space="preserve">The mean slope in the sub-catchment is 1.2° with maximum and minimum elevations of 70.2 and 25.3 m </w:t>
      </w:r>
      <w:r w:rsidR="00D55972">
        <w:t>asl</w:t>
      </w:r>
      <w:r w:rsidR="0000678A">
        <w:t xml:space="preserve">, respectively. </w:t>
      </w:r>
    </w:p>
    <w:p w:rsidR="00A8745E" w:rsidRPr="00A8745E" w:rsidRDefault="00A8745E" w:rsidP="00845347">
      <w:pPr>
        <w:pStyle w:val="ListParagraph"/>
        <w:ind w:left="792"/>
        <w:rPr>
          <w:b/>
          <w:vanish/>
        </w:rPr>
      </w:pPr>
    </w:p>
    <w:p w:rsidR="00845347" w:rsidRPr="00845347" w:rsidRDefault="00845347" w:rsidP="00845347">
      <w:pPr>
        <w:pStyle w:val="ListParagraph"/>
        <w:numPr>
          <w:ilvl w:val="0"/>
          <w:numId w:val="35"/>
        </w:numPr>
        <w:rPr>
          <w:b/>
          <w:vanish/>
        </w:rPr>
      </w:pPr>
    </w:p>
    <w:p w:rsidR="00845347" w:rsidRPr="00845347" w:rsidRDefault="00845347" w:rsidP="00845347">
      <w:pPr>
        <w:pStyle w:val="ListParagraph"/>
        <w:numPr>
          <w:ilvl w:val="0"/>
          <w:numId w:val="35"/>
        </w:numPr>
        <w:rPr>
          <w:b/>
          <w:vanish/>
        </w:rPr>
      </w:pPr>
    </w:p>
    <w:p w:rsidR="00845347" w:rsidRPr="00845347" w:rsidRDefault="00845347" w:rsidP="00845347">
      <w:pPr>
        <w:pStyle w:val="ListParagraph"/>
        <w:numPr>
          <w:ilvl w:val="1"/>
          <w:numId w:val="35"/>
        </w:numPr>
        <w:rPr>
          <w:b/>
          <w:vanish/>
        </w:rPr>
      </w:pPr>
    </w:p>
    <w:p w:rsidR="00A8745E" w:rsidRPr="00A8745E" w:rsidRDefault="00A8745E" w:rsidP="00845347">
      <w:pPr>
        <w:pStyle w:val="ListParagraph"/>
        <w:numPr>
          <w:ilvl w:val="1"/>
          <w:numId w:val="35"/>
        </w:numPr>
        <w:rPr>
          <w:b/>
        </w:rPr>
      </w:pPr>
      <w:r w:rsidRPr="00A8745E">
        <w:rPr>
          <w:b/>
        </w:rPr>
        <w:t>Farm input data</w:t>
      </w:r>
    </w:p>
    <w:p w:rsidR="00845347" w:rsidRDefault="00E25975" w:rsidP="00845347">
      <w:r>
        <w:t>The land use in the sub-catchment is predominantly arable (74%) with some improved grassland (12%) and woodland (11%).</w:t>
      </w:r>
      <w:r w:rsidR="00CB1F4C">
        <w:t xml:space="preserve"> </w:t>
      </w:r>
      <w:r w:rsidR="00A8745E">
        <w:t xml:space="preserve">Detailed farm business data were collected from land owners in the Blackwater sub-catchment. </w:t>
      </w:r>
      <w:r w:rsidR="00377ABE">
        <w:t>F</w:t>
      </w:r>
      <w:r w:rsidR="00A8745E">
        <w:t>arm hol</w:t>
      </w:r>
      <w:r w:rsidR="00132623">
        <w:t>di</w:t>
      </w:r>
      <w:r w:rsidR="00A8745E">
        <w:t>ngs collect</w:t>
      </w:r>
      <w:r w:rsidR="00A26262">
        <w:t>ed</w:t>
      </w:r>
      <w:r w:rsidR="00A8745E">
        <w:t xml:space="preserve"> data on the timing and type of in-field operations, fertiliser and pesticide products and application rates, harvest dates and crop yields. </w:t>
      </w:r>
      <w:r w:rsidR="00132623">
        <w:t xml:space="preserve">Crop types and annual fertiliser inputs for the three years </w:t>
      </w:r>
      <w:r w:rsidR="00150BD2">
        <w:t>are summarised in Figure 2 and Table 1</w:t>
      </w:r>
      <w:r w:rsidR="00132623">
        <w:t xml:space="preserve">. </w:t>
      </w:r>
      <w:r w:rsidR="000333FC">
        <w:t>Export coefficients were calculated for each hydrological year by dividing the annual riverine nitrate-N or P load by the ann</w:t>
      </w:r>
      <w:r w:rsidR="00845347">
        <w:t>ual total of applied fertiliser</w:t>
      </w:r>
    </w:p>
    <w:p w:rsidR="00CB1F4C" w:rsidRPr="00845347" w:rsidRDefault="00E6429E" w:rsidP="00845347">
      <w:pPr>
        <w:pStyle w:val="ListParagraph"/>
        <w:numPr>
          <w:ilvl w:val="1"/>
          <w:numId w:val="35"/>
        </w:numPr>
        <w:rPr>
          <w:b/>
        </w:rPr>
      </w:pPr>
      <w:r w:rsidRPr="00845347">
        <w:rPr>
          <w:b/>
        </w:rPr>
        <w:t>Catchment monitoring infrastructure</w:t>
      </w:r>
    </w:p>
    <w:p w:rsidR="00CB1F4C" w:rsidRDefault="009A7626">
      <w:pPr>
        <w:rPr>
          <w:rFonts w:cs="Calibri"/>
        </w:rPr>
      </w:pPr>
      <w:r>
        <w:t>Located at the outlet of the</w:t>
      </w:r>
      <w:r w:rsidR="004435B2" w:rsidRPr="004435B2">
        <w:t xml:space="preserve"> Blackwater sub</w:t>
      </w:r>
      <w:r w:rsidR="00736481">
        <w:t>-catchment</w:t>
      </w:r>
      <w:r>
        <w:t xml:space="preserve"> (site F)</w:t>
      </w:r>
      <w:r w:rsidR="00736481">
        <w:t xml:space="preserve"> is </w:t>
      </w:r>
      <w:r w:rsidR="004435B2">
        <w:t xml:space="preserve">a bankside monitoring station </w:t>
      </w:r>
      <w:r>
        <w:t>recording</w:t>
      </w:r>
      <w:r w:rsidR="004435B2">
        <w:t xml:space="preserve"> semi-continuous measurements of water quality para</w:t>
      </w:r>
      <w:r w:rsidR="00485959">
        <w:t>mete</w:t>
      </w:r>
      <w:r>
        <w:t>r</w:t>
      </w:r>
      <w:r w:rsidR="00485959">
        <w:t>s</w:t>
      </w:r>
      <w:r w:rsidR="004435B2">
        <w:t xml:space="preserve"> at 30-min resolution</w:t>
      </w:r>
      <w:r w:rsidR="00973B38">
        <w:t>.</w:t>
      </w:r>
      <w:r w:rsidR="004435B2">
        <w:t xml:space="preserve"> </w:t>
      </w:r>
      <w:r w:rsidR="00973B38">
        <w:t>T</w:t>
      </w:r>
      <w:r w:rsidR="004435B2">
        <w:t>emperature, conductivity, pH, turbidity, dissolved oxygen and ammonium</w:t>
      </w:r>
      <w:r>
        <w:t xml:space="preserve"> were</w:t>
      </w:r>
      <w:r w:rsidR="00973B38">
        <w:t xml:space="preserve"> monitored </w:t>
      </w:r>
      <w:r w:rsidR="004435B2">
        <w:t xml:space="preserve">via </w:t>
      </w:r>
      <w:r w:rsidR="00B16E0B">
        <w:t xml:space="preserve">a </w:t>
      </w:r>
      <w:r w:rsidR="004435B2">
        <w:t>multi-parameter sonde</w:t>
      </w:r>
      <w:r w:rsidR="00D55972">
        <w:t xml:space="preserve"> (YSI 6600)</w:t>
      </w:r>
      <w:r w:rsidR="004435B2">
        <w:t xml:space="preserve"> mounted in </w:t>
      </w:r>
      <w:r w:rsidR="00B16E0B">
        <w:t xml:space="preserve">a </w:t>
      </w:r>
      <w:r w:rsidR="004435B2">
        <w:t xml:space="preserve">flow through cell. </w:t>
      </w:r>
      <w:r w:rsidR="00B16E0B">
        <w:t>N</w:t>
      </w:r>
      <w:r w:rsidR="00E6429E">
        <w:t>itrate</w:t>
      </w:r>
      <w:r w:rsidR="00800E36">
        <w:t>-N</w:t>
      </w:r>
      <w:r w:rsidR="00E6429E">
        <w:t xml:space="preserve"> (Hach Lange Nitratax SC optical probe), TP and TRP (Hach Lange Sigmatax SC </w:t>
      </w:r>
      <w:r w:rsidR="00800E36">
        <w:t>combined with</w:t>
      </w:r>
      <w:r w:rsidR="00E6429E">
        <w:t xml:space="preserve"> Phosphax Sigma</w:t>
      </w:r>
      <w:r w:rsidR="00822CDB">
        <w:t xml:space="preserve">) </w:t>
      </w:r>
      <w:r w:rsidR="00B16E0B">
        <w:t xml:space="preserve">were also monitored </w:t>
      </w:r>
      <w:r w:rsidR="00822CDB">
        <w:t>as documented elsewhere</w:t>
      </w:r>
      <w:r w:rsidR="003719A9">
        <w:t xml:space="preserve">  </w:t>
      </w:r>
      <w:r w:rsidR="006A3A81">
        <w:fldChar w:fldCharType="begin"/>
      </w:r>
      <w:r w:rsidR="003719A9">
        <w:instrText xml:space="preserve"> ADDIN EN.CITE &lt;EndNote&gt;&lt;Cite&gt;&lt;Author&gt;Outram&lt;/Author&gt;&lt;Year&gt;2014&lt;/Year&gt;&lt;RecNum&gt;340&lt;/RecNum&gt;&lt;DisplayText&gt;(Outram et al., 2014)&lt;/DisplayText&gt;&lt;record&gt;&lt;rec-number&gt;340&lt;/rec-number&gt;&lt;foreign-keys&gt;&lt;key app="EN" db-id="zeaxs5ffsxdzslepdevpz5fdwrvds5sxzxrx" timestamp="1435072353"&gt;340&lt;/key&gt;&lt;/foreign-keys&gt;&lt;ref-type name="Journal Article"&gt;17&lt;/ref-type&gt;&lt;contributors&gt;&lt;authors&gt;&lt;author&gt;Outram, F. N.&lt;/author&gt;&lt;author&gt;Lloyd, C. E. M.&lt;/author&gt;&lt;author&gt;Jonczyk, J.&lt;/author&gt;&lt;author&gt;Benskin, C. McW H.&lt;/author&gt;&lt;author&gt;Grant, F.&lt;/author&gt;&lt;author&gt;Perks, M. T.&lt;/author&gt;&lt;author&gt;Deasy, C.&lt;/author&gt;&lt;author&gt;Burke, S. P.&lt;/author&gt;&lt;author&gt;Collins, A. L.&lt;/author&gt;&lt;author&gt;Freer, J.&lt;/author&gt;&lt;author&gt;Haygarth, P. M.&lt;/author&gt;&lt;author&gt;Hiscock, K. M.&lt;/author&gt;&lt;author&gt;Johnes, P. J.&lt;/author&gt;&lt;author&gt;Lovett, A. L.&lt;/author&gt;&lt;/authors&gt;&lt;/contributors&gt;&lt;titles&gt;&lt;title&gt;High-frequency monitoring of nitrogen and phosphorus response in three rural catchments to the end of the 2011–2012 drought in England&lt;/title&gt;&lt;secondary-title&gt;Hydrol. Earth Syst. Sci.&lt;/secondary-title&gt;&lt;/titles&gt;&lt;periodical&gt;&lt;full-title&gt;Hydrology and Earth System Sciences&lt;/full-title&gt;&lt;abbr-1&gt;Hydrol Earth Syst Sc&lt;/abbr-1&gt;&lt;abbr-2&gt;Hydrol. Earth Syst. Sci.&lt;/abbr-2&gt;&lt;/periodical&gt;&lt;pages&gt;3429-3448&lt;/pages&gt;&lt;volume&gt;18&lt;/volume&gt;&lt;number&gt;9&lt;/number&gt;&lt;dates&gt;&lt;year&gt;2014&lt;/year&gt;&lt;/dates&gt;&lt;publisher&gt;Copernicus Publications&lt;/publisher&gt;&lt;isbn&gt;1607-7938&lt;/isbn&gt;&lt;urls&gt;&lt;related-urls&gt;&lt;url&gt;http://www.hydrol-earth-syst-sci.net/18/3429/2014/&lt;/url&gt;&lt;/related-urls&gt;&lt;pdf-urls&gt;&lt;url&gt;http://www.hydrol-earth-syst-sci.net/18/3429/2014/hess-18-3429-2014.pdf&lt;/url&gt;&lt;/pdf-urls&gt;&lt;/urls&gt;&lt;electronic-resource-num&gt;10.5194/hess-18-3429-2014&lt;/electronic-resource-num&gt;&lt;/record&gt;&lt;/Cite&gt;&lt;/EndNote&gt;</w:instrText>
      </w:r>
      <w:r w:rsidR="006A3A81">
        <w:fldChar w:fldCharType="separate"/>
      </w:r>
      <w:r w:rsidR="003719A9">
        <w:rPr>
          <w:noProof/>
        </w:rPr>
        <w:t>(Outram et al., 2014)</w:t>
      </w:r>
      <w:r w:rsidR="006A3A81">
        <w:fldChar w:fldCharType="end"/>
      </w:r>
      <w:r w:rsidR="00B16E0B">
        <w:t>.</w:t>
      </w:r>
      <w:r w:rsidR="00E6429E">
        <w:t xml:space="preserve"> </w:t>
      </w:r>
      <w:r w:rsidR="00822CDB">
        <w:t xml:space="preserve"> River discharge </w:t>
      </w:r>
      <w:r w:rsidR="00A26262">
        <w:t xml:space="preserve">was </w:t>
      </w:r>
      <w:r w:rsidR="00822CDB">
        <w:t xml:space="preserve">measured using both an acoustic Doppler (Argonaut SW, Sontek) and a pressure transducer housed in a stilling </w:t>
      </w:r>
      <w:r w:rsidR="00822CDB" w:rsidRPr="00822CDB">
        <w:t xml:space="preserve">well (Impress </w:t>
      </w:r>
      <w:r w:rsidR="00822CDB" w:rsidRPr="00822CDB">
        <w:rPr>
          <w:rFonts w:cs="Calibri"/>
        </w:rPr>
        <w:t>IMSL Submersible Level Transmitter)</w:t>
      </w:r>
      <w:r w:rsidR="00822CDB">
        <w:rPr>
          <w:rFonts w:cs="Calibri"/>
        </w:rPr>
        <w:t xml:space="preserve"> </w:t>
      </w:r>
      <w:r w:rsidR="004435B2">
        <w:rPr>
          <w:rFonts w:cs="Calibri"/>
        </w:rPr>
        <w:t xml:space="preserve">and </w:t>
      </w:r>
      <w:r w:rsidR="00A26262">
        <w:rPr>
          <w:rFonts w:cs="Calibri"/>
        </w:rPr>
        <w:t>was</w:t>
      </w:r>
      <w:r w:rsidR="004435B2">
        <w:rPr>
          <w:rFonts w:cs="Calibri"/>
        </w:rPr>
        <w:t xml:space="preserve"> complimented by </w:t>
      </w:r>
      <w:r w:rsidR="00822CDB">
        <w:rPr>
          <w:rFonts w:cs="Calibri"/>
        </w:rPr>
        <w:t xml:space="preserve">regular </w:t>
      </w:r>
      <w:r w:rsidR="004435B2">
        <w:rPr>
          <w:rFonts w:cs="Calibri"/>
        </w:rPr>
        <w:t xml:space="preserve">manual </w:t>
      </w:r>
      <w:r w:rsidR="00822CDB">
        <w:rPr>
          <w:rFonts w:cs="Calibri"/>
        </w:rPr>
        <w:t xml:space="preserve">flow gauging. Both methods </w:t>
      </w:r>
      <w:r w:rsidR="004435B2">
        <w:rPr>
          <w:rFonts w:cs="Calibri"/>
        </w:rPr>
        <w:t>generated</w:t>
      </w:r>
      <w:r w:rsidR="00822CDB">
        <w:rPr>
          <w:rFonts w:cs="Calibri"/>
        </w:rPr>
        <w:t xml:space="preserve"> similar results</w:t>
      </w:r>
      <w:r w:rsidR="004435B2">
        <w:rPr>
          <w:rFonts w:cs="Calibri"/>
        </w:rPr>
        <w:t>,</w:t>
      </w:r>
      <w:r w:rsidR="00822CDB">
        <w:rPr>
          <w:rFonts w:cs="Calibri"/>
        </w:rPr>
        <w:t xml:space="preserve"> </w:t>
      </w:r>
      <w:r w:rsidR="004435B2">
        <w:rPr>
          <w:rFonts w:cs="Calibri"/>
        </w:rPr>
        <w:t xml:space="preserve">and </w:t>
      </w:r>
      <w:r w:rsidR="00822CDB">
        <w:rPr>
          <w:rFonts w:cs="Calibri"/>
        </w:rPr>
        <w:t>in this study the flow</w:t>
      </w:r>
      <w:r w:rsidR="000333FC">
        <w:rPr>
          <w:rFonts w:cs="Calibri"/>
        </w:rPr>
        <w:t>s</w:t>
      </w:r>
      <w:r w:rsidR="00822CDB">
        <w:rPr>
          <w:rFonts w:cs="Calibri"/>
        </w:rPr>
        <w:t xml:space="preserve"> calculated from the rating curve</w:t>
      </w:r>
      <w:r w:rsidR="00826F28">
        <w:rPr>
          <w:rFonts w:cs="Calibri"/>
        </w:rPr>
        <w:t>s</w:t>
      </w:r>
      <w:r w:rsidR="00822CDB">
        <w:rPr>
          <w:rFonts w:cs="Calibri"/>
        </w:rPr>
        <w:t xml:space="preserve"> are presented</w:t>
      </w:r>
      <w:r w:rsidR="00826F28">
        <w:rPr>
          <w:rFonts w:cs="Calibri"/>
        </w:rPr>
        <w:t xml:space="preserve"> along</w:t>
      </w:r>
      <w:r w:rsidR="00EB1941">
        <w:rPr>
          <w:rFonts w:cs="Calibri"/>
        </w:rPr>
        <w:t xml:space="preserve"> </w:t>
      </w:r>
      <w:r w:rsidR="00826F28">
        <w:rPr>
          <w:rFonts w:cs="Calibri"/>
        </w:rPr>
        <w:t>with</w:t>
      </w:r>
      <w:r w:rsidR="00822CDB">
        <w:rPr>
          <w:rFonts w:cs="Calibri"/>
        </w:rPr>
        <w:t xml:space="preserve"> the 95 percentile confidence limits generated from a non-linear</w:t>
      </w:r>
      <w:r w:rsidR="001E1E83">
        <w:rPr>
          <w:rFonts w:cs="Calibri"/>
        </w:rPr>
        <w:t>-least-</w:t>
      </w:r>
      <w:r w:rsidR="003719A9">
        <w:rPr>
          <w:rFonts w:cs="Calibri"/>
        </w:rPr>
        <w:t>squares regression</w:t>
      </w:r>
      <w:r w:rsidR="006B12CD">
        <w:t xml:space="preserve">. </w:t>
      </w:r>
      <w:r w:rsidR="00465FAA">
        <w:rPr>
          <w:rFonts w:cs="Calibri"/>
        </w:rPr>
        <w:t>Three</w:t>
      </w:r>
      <w:r w:rsidR="006B12CD">
        <w:rPr>
          <w:rFonts w:cs="Calibri"/>
        </w:rPr>
        <w:t xml:space="preserve"> tipping bucket rain gauges </w:t>
      </w:r>
      <w:r w:rsidR="00DF3C0D">
        <w:rPr>
          <w:rFonts w:cs="Calibri"/>
        </w:rPr>
        <w:t>record</w:t>
      </w:r>
      <w:r w:rsidR="00A26262">
        <w:rPr>
          <w:rFonts w:cs="Calibri"/>
        </w:rPr>
        <w:t>ed</w:t>
      </w:r>
      <w:r w:rsidR="00DF3C0D">
        <w:rPr>
          <w:rFonts w:cs="Calibri"/>
        </w:rPr>
        <w:t xml:space="preserve"> precipitation </w:t>
      </w:r>
      <w:r w:rsidR="00594B65">
        <w:rPr>
          <w:rFonts w:cs="Calibri"/>
        </w:rPr>
        <w:t>and the average of these was taken to be the actual precipitation</w:t>
      </w:r>
      <w:r w:rsidR="006B12CD">
        <w:rPr>
          <w:rFonts w:cs="Calibri"/>
        </w:rPr>
        <w:t>.</w:t>
      </w:r>
      <w:r w:rsidR="00BC2259">
        <w:rPr>
          <w:rFonts w:cs="Calibri"/>
        </w:rPr>
        <w:t xml:space="preserve"> </w:t>
      </w:r>
      <w:r w:rsidR="001502F9">
        <w:rPr>
          <w:rFonts w:cs="Calibri"/>
        </w:rPr>
        <w:t xml:space="preserve">A </w:t>
      </w:r>
      <w:r w:rsidR="007D3B6E">
        <w:rPr>
          <w:rFonts w:cs="Calibri"/>
        </w:rPr>
        <w:t xml:space="preserve">detailed explanation of quality assurance and quality control procedures and a </w:t>
      </w:r>
      <w:r w:rsidR="001502F9">
        <w:rPr>
          <w:rFonts w:cs="Calibri"/>
        </w:rPr>
        <w:t>table of instrumentation measuring ranges and accuracy can be found in the supplementary materials.</w:t>
      </w:r>
    </w:p>
    <w:p w:rsidR="00BC2259" w:rsidRDefault="005A5B78">
      <w:pPr>
        <w:rPr>
          <w:rFonts w:cs="Calibri"/>
        </w:rPr>
      </w:pPr>
      <w:r>
        <w:rPr>
          <w:rFonts w:cs="Calibri"/>
        </w:rPr>
        <w:t xml:space="preserve">A set of </w:t>
      </w:r>
      <w:r w:rsidR="005B3284">
        <w:rPr>
          <w:rFonts w:cs="Calibri"/>
        </w:rPr>
        <w:t>boreholes</w:t>
      </w:r>
      <w:r>
        <w:rPr>
          <w:rFonts w:cs="Calibri"/>
        </w:rPr>
        <w:t xml:space="preserve"> </w:t>
      </w:r>
      <w:r w:rsidR="00BC2259">
        <w:rPr>
          <w:rFonts w:cs="Calibri"/>
        </w:rPr>
        <w:t xml:space="preserve">located in the west of the catchment are drilled to depths of </w:t>
      </w:r>
      <w:r w:rsidR="008340D7">
        <w:rPr>
          <w:rFonts w:cs="Calibri"/>
        </w:rPr>
        <w:t>50, 15, 12 and 6 m into Chalk, Lowestoft Till clay silt, Sheringham Cliffs glacial sands and Bacton Green chalk-rich till, respectively</w:t>
      </w:r>
      <w:r>
        <w:rPr>
          <w:rFonts w:cs="Calibri"/>
        </w:rPr>
        <w:t xml:space="preserve"> (Figure 1)</w:t>
      </w:r>
      <w:r w:rsidR="008340D7">
        <w:rPr>
          <w:rFonts w:cs="Calibri"/>
        </w:rPr>
        <w:t xml:space="preserve">.  Each borehole </w:t>
      </w:r>
      <w:r w:rsidR="00A26262">
        <w:rPr>
          <w:rFonts w:cs="Calibri"/>
        </w:rPr>
        <w:t>was</w:t>
      </w:r>
      <w:r w:rsidR="008340D7">
        <w:rPr>
          <w:rFonts w:cs="Calibri"/>
        </w:rPr>
        <w:t xml:space="preserve"> equipped with a pressure transducer (Mini-Diver, Schlumberger) which record</w:t>
      </w:r>
      <w:r w:rsidR="00A26262">
        <w:rPr>
          <w:rFonts w:cs="Calibri"/>
        </w:rPr>
        <w:t>ed</w:t>
      </w:r>
      <w:r w:rsidR="008340D7">
        <w:rPr>
          <w:rFonts w:cs="Calibri"/>
        </w:rPr>
        <w:t xml:space="preserve"> temperature and pressure every 15 min. Data </w:t>
      </w:r>
      <w:r w:rsidR="00A26262">
        <w:rPr>
          <w:rFonts w:cs="Calibri"/>
        </w:rPr>
        <w:t xml:space="preserve">were </w:t>
      </w:r>
      <w:r w:rsidR="008340D7">
        <w:rPr>
          <w:rFonts w:cs="Calibri"/>
        </w:rPr>
        <w:t>barometrically compensated</w:t>
      </w:r>
      <w:r w:rsidR="00AD5893">
        <w:rPr>
          <w:rFonts w:cs="Calibri"/>
        </w:rPr>
        <w:t xml:space="preserve"> by linear interpolation</w:t>
      </w:r>
      <w:r w:rsidR="008340D7">
        <w:rPr>
          <w:rFonts w:cs="Calibri"/>
        </w:rPr>
        <w:t xml:space="preserve"> using the barometer located at each borehole set (BARO, Schlumberger).</w:t>
      </w:r>
      <w:r w:rsidR="00906AC9">
        <w:rPr>
          <w:rFonts w:cs="Calibri"/>
        </w:rPr>
        <w:t xml:space="preserve"> </w:t>
      </w:r>
    </w:p>
    <w:p w:rsidR="00FB3A54" w:rsidRDefault="00FD64B7">
      <w:pPr>
        <w:rPr>
          <w:rFonts w:cs="Calibri"/>
        </w:rPr>
      </w:pPr>
      <w:r>
        <w:rPr>
          <w:rFonts w:cs="Calibri"/>
        </w:rPr>
        <w:t>Due to equipment failures there are gaps in the TP record. In these instances the TP concentration was determined by linear interpolation, which was used in subsequent load calculations. The mean concentration of interpolated values was 0.08 mg P L</w:t>
      </w:r>
      <w:r w:rsidRPr="00FD64B7">
        <w:rPr>
          <w:rFonts w:cs="Calibri"/>
          <w:vertAlign w:val="superscript"/>
        </w:rPr>
        <w:t>-1</w:t>
      </w:r>
      <w:r>
        <w:rPr>
          <w:rFonts w:cs="Calibri"/>
        </w:rPr>
        <w:t xml:space="preserve"> which is slightly lower than the annual mean TP </w:t>
      </w:r>
      <w:r w:rsidRPr="00803EA6">
        <w:rPr>
          <w:rFonts w:cs="Calibri"/>
          <w:color w:val="000000" w:themeColor="text1"/>
        </w:rPr>
        <w:t>concentration</w:t>
      </w:r>
      <w:r w:rsidR="00607FF5" w:rsidRPr="00803EA6">
        <w:rPr>
          <w:rFonts w:cs="Calibri"/>
          <w:color w:val="000000" w:themeColor="text1"/>
        </w:rPr>
        <w:t>.</w:t>
      </w:r>
      <w:r w:rsidRPr="00803EA6">
        <w:rPr>
          <w:rFonts w:cs="Calibri"/>
          <w:color w:val="000000" w:themeColor="text1"/>
        </w:rPr>
        <w:t xml:space="preserve"> </w:t>
      </w:r>
      <w:r w:rsidR="00607FF5" w:rsidRPr="00803EA6">
        <w:rPr>
          <w:rFonts w:cs="Calibri"/>
          <w:color w:val="000000" w:themeColor="text1"/>
        </w:rPr>
        <w:t>This is due to the absence of rainfall event concentration peaks in the linearly interpolated data, with linear interpolation simply yielding a straight line between data points</w:t>
      </w:r>
      <w:r>
        <w:rPr>
          <w:rFonts w:cs="Calibri"/>
        </w:rPr>
        <w:t xml:space="preserve">. Therefore, riverine TP load calculations are a conservative estimate. </w:t>
      </w:r>
      <w:r w:rsidR="00713C36">
        <w:rPr>
          <w:rFonts w:cs="Calibri"/>
        </w:rPr>
        <w:t>A</w:t>
      </w:r>
      <w:r w:rsidR="00FB3A54">
        <w:rPr>
          <w:rFonts w:cs="Calibri"/>
        </w:rPr>
        <w:t xml:space="preserve"> detailed description of </w:t>
      </w:r>
      <w:r w:rsidR="00713C36">
        <w:rPr>
          <w:rFonts w:cs="Calibri"/>
        </w:rPr>
        <w:t>q</w:t>
      </w:r>
      <w:r w:rsidR="00FB3A54">
        <w:rPr>
          <w:rFonts w:cs="Calibri"/>
        </w:rPr>
        <w:t xml:space="preserve">uality </w:t>
      </w:r>
      <w:r w:rsidR="00713C36">
        <w:rPr>
          <w:rFonts w:cs="Calibri"/>
        </w:rPr>
        <w:t>a</w:t>
      </w:r>
      <w:r w:rsidR="00FB3A54">
        <w:rPr>
          <w:rFonts w:cs="Calibri"/>
        </w:rPr>
        <w:t xml:space="preserve">ssurance and </w:t>
      </w:r>
      <w:r w:rsidR="00713C36">
        <w:rPr>
          <w:rFonts w:cs="Calibri"/>
        </w:rPr>
        <w:t>q</w:t>
      </w:r>
      <w:r w:rsidR="00FB3A54">
        <w:rPr>
          <w:rFonts w:cs="Calibri"/>
        </w:rPr>
        <w:t xml:space="preserve">uality </w:t>
      </w:r>
      <w:r w:rsidR="00713C36">
        <w:rPr>
          <w:rFonts w:cs="Calibri"/>
        </w:rPr>
        <w:t>c</w:t>
      </w:r>
      <w:r w:rsidR="00FB3A54">
        <w:rPr>
          <w:rFonts w:cs="Calibri"/>
        </w:rPr>
        <w:t xml:space="preserve">ontrol procedures </w:t>
      </w:r>
      <w:r w:rsidR="00713C36">
        <w:rPr>
          <w:rFonts w:cs="Calibri"/>
        </w:rPr>
        <w:t xml:space="preserve">employed </w:t>
      </w:r>
      <w:r w:rsidR="003719A9">
        <w:rPr>
          <w:rFonts w:cs="Calibri"/>
        </w:rPr>
        <w:t>during dat</w:t>
      </w:r>
      <w:r w:rsidR="005509C3">
        <w:rPr>
          <w:rFonts w:cs="Calibri"/>
        </w:rPr>
        <w:t>a</w:t>
      </w:r>
      <w:r w:rsidR="003719A9">
        <w:rPr>
          <w:rFonts w:cs="Calibri"/>
        </w:rPr>
        <w:t xml:space="preserve"> validation</w:t>
      </w:r>
      <w:r w:rsidR="00713C36">
        <w:rPr>
          <w:rFonts w:cs="Calibri"/>
        </w:rPr>
        <w:t xml:space="preserve"> can be found in</w:t>
      </w:r>
      <w:r w:rsidR="00607FF5">
        <w:rPr>
          <w:rFonts w:cs="Calibri"/>
        </w:rPr>
        <w:t xml:space="preserve"> Outram et al. (2014)</w:t>
      </w:r>
      <w:r w:rsidR="00424E84">
        <w:rPr>
          <w:rFonts w:cs="Calibri"/>
        </w:rPr>
        <w:t xml:space="preserve"> and in the supplementary material</w:t>
      </w:r>
      <w:r w:rsidR="003719A9">
        <w:rPr>
          <w:rFonts w:cs="Calibri"/>
        </w:rPr>
        <w:t>.</w:t>
      </w:r>
    </w:p>
    <w:p w:rsidR="00CD2259" w:rsidRPr="0016322F" w:rsidRDefault="00970FF8" w:rsidP="00845347">
      <w:pPr>
        <w:pStyle w:val="ListParagraph"/>
        <w:numPr>
          <w:ilvl w:val="1"/>
          <w:numId w:val="36"/>
        </w:numPr>
        <w:rPr>
          <w:rFonts w:cs="Calibri"/>
          <w:b/>
        </w:rPr>
      </w:pPr>
      <w:r>
        <w:rPr>
          <w:rFonts w:cs="Calibri"/>
          <w:b/>
        </w:rPr>
        <w:t>Data Analysis</w:t>
      </w:r>
    </w:p>
    <w:p w:rsidR="00E64DD3" w:rsidRPr="0017554B" w:rsidRDefault="00CD2259">
      <w:pPr>
        <w:rPr>
          <w:rFonts w:cs="Calibri"/>
        </w:rPr>
      </w:pPr>
      <w:r w:rsidRPr="00CD2259">
        <w:rPr>
          <w:rFonts w:cs="Calibri"/>
        </w:rPr>
        <w:t xml:space="preserve">Baseflow separation followed </w:t>
      </w:r>
      <w:r w:rsidR="00BC3EC7">
        <w:rPr>
          <w:rFonts w:cs="Calibri"/>
        </w:rPr>
        <w:t xml:space="preserve">the approach of </w:t>
      </w:r>
      <w:r w:rsidR="006A3A81">
        <w:rPr>
          <w:rFonts w:cs="Calibri"/>
        </w:rPr>
        <w:fldChar w:fldCharType="begin"/>
      </w:r>
      <w:r w:rsidR="00FE1090">
        <w:rPr>
          <w:rFonts w:cs="Calibri"/>
        </w:rPr>
        <w:instrText xml:space="preserve"> ADDIN EN.CITE &lt;EndNote&gt;&lt;Cite AuthorYear="1"&gt;&lt;Author&gt;Gustard&lt;/Author&gt;&lt;Year&gt;1992&lt;/Year&gt;&lt;RecNum&gt;341&lt;/RecNum&gt;&lt;DisplayText&gt;Gustard et al. (1992&lt;/DisplayText&gt;&lt;record&gt;&lt;rec-number&gt;341&lt;/rec-number&gt;&lt;foreign-keys&gt;&lt;key app="EN" db-id="zeaxs5ffsxdzslepdevpz5fdwrvds5sxzxrx" timestamp="1435072808"&gt;341&lt;/key&gt;&lt;/foreign-keys&gt;&lt;ref-type name="Aggregated Database"&gt;55&lt;/ref-type&gt;&lt;contributors&gt;&lt;authors&gt;&lt;author&gt;Gustard, A&lt;/author&gt;&lt;author&gt;Bullock, A &lt;/author&gt;&lt;author&gt;Dixon, J.M&lt;/author&gt;&lt;/authors&gt;&lt;/contributors&gt;&lt;titles&gt;&lt;title&gt;Low flow estimation in the united kingdom &lt;/title&gt;&lt;/titles&gt;&lt;number&gt;Report 108&lt;/number&gt;&lt;dates&gt;&lt;year&gt;1992&lt;/year&gt;&lt;/dates&gt;&lt;pub-location&gt;Wallingford&lt;/pub-location&gt;&lt;publisher&gt;Institute of Hydrology&lt;/publisher&gt;&lt;urls&gt;&lt;/urls&gt;&lt;/record&gt;&lt;/Cite&gt;&lt;/EndNote&gt;</w:instrText>
      </w:r>
      <w:r w:rsidR="006A3A81">
        <w:rPr>
          <w:rFonts w:cs="Calibri"/>
        </w:rPr>
        <w:fldChar w:fldCharType="separate"/>
      </w:r>
      <w:r w:rsidR="00FE1090">
        <w:rPr>
          <w:rFonts w:cs="Calibri"/>
          <w:noProof/>
        </w:rPr>
        <w:t>Gustard et al. (1992</w:t>
      </w:r>
      <w:r w:rsidR="006A3A81">
        <w:rPr>
          <w:rFonts w:cs="Calibri"/>
        </w:rPr>
        <w:fldChar w:fldCharType="end"/>
      </w:r>
      <w:r w:rsidR="00FE1090">
        <w:rPr>
          <w:rFonts w:cs="Calibri"/>
        </w:rPr>
        <w:t xml:space="preserve">) </w:t>
      </w:r>
      <w:r>
        <w:rPr>
          <w:rFonts w:cs="Calibri"/>
        </w:rPr>
        <w:t xml:space="preserve">by calculating the </w:t>
      </w:r>
      <w:r w:rsidR="000862A2">
        <w:rPr>
          <w:rFonts w:cs="Calibri"/>
        </w:rPr>
        <w:t xml:space="preserve">flow </w:t>
      </w:r>
      <w:r>
        <w:rPr>
          <w:rFonts w:cs="Calibri"/>
        </w:rPr>
        <w:t>minima of five-day non-overlapping consecutive periods and connecting minima which when multiplied by 0.9 were found to be less than the five-day minima on either side</w:t>
      </w:r>
      <w:r w:rsidRPr="00D178B8">
        <w:rPr>
          <w:rFonts w:cs="Calibri"/>
        </w:rPr>
        <w:t xml:space="preserve">. All identified ‘turning points’ were </w:t>
      </w:r>
      <w:r w:rsidRPr="00D178B8">
        <w:rPr>
          <w:rFonts w:cs="Calibri"/>
        </w:rPr>
        <w:lastRenderedPageBreak/>
        <w:t xml:space="preserve">interpolated linearly to give </w:t>
      </w:r>
      <w:r w:rsidR="000862A2" w:rsidRPr="00D178B8">
        <w:rPr>
          <w:rFonts w:cs="Calibri"/>
        </w:rPr>
        <w:t xml:space="preserve">an estimation of </w:t>
      </w:r>
      <w:r w:rsidRPr="00D178B8">
        <w:rPr>
          <w:rFonts w:cs="Calibri"/>
        </w:rPr>
        <w:t xml:space="preserve">baseflow.  </w:t>
      </w:r>
      <w:r w:rsidR="00D57D1C" w:rsidRPr="00D178B8">
        <w:rPr>
          <w:rFonts w:cs="Calibri"/>
        </w:rPr>
        <w:t>The minimum peak threshold used to define an ‘event’ was 0.05 m</w:t>
      </w:r>
      <w:r w:rsidR="00D57D1C" w:rsidRPr="00D178B8">
        <w:rPr>
          <w:rFonts w:cs="Calibri"/>
          <w:vertAlign w:val="superscript"/>
        </w:rPr>
        <w:t xml:space="preserve">3 </w:t>
      </w:r>
      <w:r w:rsidR="00D57D1C" w:rsidRPr="00D178B8">
        <w:rPr>
          <w:rFonts w:cs="Calibri"/>
        </w:rPr>
        <w:t>s</w:t>
      </w:r>
      <w:r w:rsidR="00D57D1C" w:rsidRPr="00D178B8">
        <w:rPr>
          <w:rFonts w:cs="Calibri"/>
          <w:vertAlign w:val="superscript"/>
        </w:rPr>
        <w:t>-1</w:t>
      </w:r>
      <w:r w:rsidR="00D57D1C" w:rsidRPr="00D178B8">
        <w:rPr>
          <w:rFonts w:cs="Calibri"/>
        </w:rPr>
        <w:t>. The first point at which flow exceeded a threshold of 0.001 m</w:t>
      </w:r>
      <w:r w:rsidR="00D57D1C" w:rsidRPr="00D178B8">
        <w:rPr>
          <w:rFonts w:cs="Calibri"/>
          <w:vertAlign w:val="superscript"/>
        </w:rPr>
        <w:t>3</w:t>
      </w:r>
      <w:r w:rsidR="00D57D1C" w:rsidRPr="00D178B8">
        <w:rPr>
          <w:rFonts w:cs="Calibri"/>
        </w:rPr>
        <w:t xml:space="preserve"> s</w:t>
      </w:r>
      <w:r w:rsidR="00D57D1C" w:rsidRPr="00D178B8">
        <w:rPr>
          <w:rFonts w:cs="Calibri"/>
          <w:vertAlign w:val="superscript"/>
        </w:rPr>
        <w:t>-1</w:t>
      </w:r>
      <w:r w:rsidR="00D57D1C" w:rsidRPr="00D178B8">
        <w:rPr>
          <w:rFonts w:cs="Calibri"/>
        </w:rPr>
        <w:t xml:space="preserve"> above baseflow prior to a peak and the first point when flow went below the same threshold marked the start and end of that event</w:t>
      </w:r>
      <w:r w:rsidR="003C38C9" w:rsidRPr="00D178B8">
        <w:rPr>
          <w:rFonts w:cs="Calibri"/>
        </w:rPr>
        <w:t xml:space="preserve">. </w:t>
      </w:r>
      <w:r w:rsidR="00D57D1C" w:rsidRPr="00D178B8">
        <w:rPr>
          <w:rFonts w:cs="Calibri"/>
        </w:rPr>
        <w:t>Using this method</w:t>
      </w:r>
      <w:r w:rsidR="00C0214D">
        <w:rPr>
          <w:rFonts w:cs="Calibri"/>
        </w:rPr>
        <w:t>,</w:t>
      </w:r>
      <w:r w:rsidR="00D57D1C" w:rsidRPr="00D178B8">
        <w:rPr>
          <w:rFonts w:cs="Calibri"/>
        </w:rPr>
        <w:t xml:space="preserve"> event duration ranged from </w:t>
      </w:r>
      <w:r w:rsidR="000F0E56" w:rsidRPr="00D178B8">
        <w:rPr>
          <w:rFonts w:cs="Calibri"/>
        </w:rPr>
        <w:t>3</w:t>
      </w:r>
      <w:r w:rsidR="00D57D1C" w:rsidRPr="00D178B8">
        <w:rPr>
          <w:rFonts w:cs="Calibri"/>
        </w:rPr>
        <w:t xml:space="preserve"> to </w:t>
      </w:r>
      <w:r w:rsidR="000F0E56" w:rsidRPr="00D178B8">
        <w:rPr>
          <w:rFonts w:cs="Calibri"/>
        </w:rPr>
        <w:t>31 days. Because of the influence of groundwater and associated lags in runoff response in the catchment this was deemed the most appropriate method.</w:t>
      </w:r>
      <w:r w:rsidR="00BB5483">
        <w:rPr>
          <w:rFonts w:cs="Calibri"/>
        </w:rPr>
        <w:t xml:space="preserve"> Storm discharge in excess of baseflow was compared to </w:t>
      </w:r>
      <w:r w:rsidR="00BB5483" w:rsidRPr="0017554B">
        <w:rPr>
          <w:rFonts w:cs="Calibri"/>
        </w:rPr>
        <w:t xml:space="preserve">event precipitation totals to create </w:t>
      </w:r>
      <w:r w:rsidR="00D04445">
        <w:rPr>
          <w:rFonts w:cs="Calibri"/>
        </w:rPr>
        <w:t xml:space="preserve">event </w:t>
      </w:r>
      <w:r w:rsidR="00BB5483" w:rsidRPr="0017554B">
        <w:rPr>
          <w:rFonts w:cs="Calibri"/>
        </w:rPr>
        <w:t>runoff coefficients (</w:t>
      </w:r>
      <w:r w:rsidR="00D04445">
        <w:rPr>
          <w:rFonts w:cs="Calibri"/>
        </w:rPr>
        <w:t xml:space="preserve">storm </w:t>
      </w:r>
      <w:r w:rsidR="00BB5483" w:rsidRPr="0017554B">
        <w:rPr>
          <w:rFonts w:cs="Calibri"/>
        </w:rPr>
        <w:t>discharge/precipitation).</w:t>
      </w:r>
    </w:p>
    <w:p w:rsidR="00C1502B" w:rsidRPr="00803EA6" w:rsidRDefault="006A3A81" w:rsidP="00803EA6">
      <w:pPr>
        <w:spacing w:line="276" w:lineRule="auto"/>
        <w:jc w:val="both"/>
        <w:rPr>
          <w:rFonts w:cstheme="majorBidi"/>
        </w:rPr>
      </w:pPr>
      <w:r w:rsidRPr="00803EA6">
        <w:rPr>
          <w:rFonts w:cstheme="majorBidi"/>
        </w:rPr>
        <w:t>The annual export, or load (</w:t>
      </w:r>
      <w:r w:rsidRPr="00803EA6">
        <w:rPr>
          <w:rFonts w:cstheme="majorBidi"/>
          <w:i/>
        </w:rPr>
        <w:t>L</w:t>
      </w:r>
      <w:r w:rsidRPr="00803EA6">
        <w:rPr>
          <w:rFonts w:cstheme="majorBidi"/>
        </w:rPr>
        <w:t xml:space="preserve">), of </w:t>
      </w:r>
      <w:r w:rsidR="0017554B">
        <w:rPr>
          <w:rFonts w:cstheme="majorBidi"/>
        </w:rPr>
        <w:t>N and P</w:t>
      </w:r>
      <w:r w:rsidRPr="00803EA6">
        <w:rPr>
          <w:rFonts w:cstheme="majorBidi"/>
        </w:rPr>
        <w:t xml:space="preserve"> (kg y</w:t>
      </w:r>
      <w:r w:rsidRPr="00803EA6">
        <w:rPr>
          <w:rFonts w:cstheme="majorBidi"/>
          <w:vertAlign w:val="superscript"/>
        </w:rPr>
        <w:t>-1</w:t>
      </w:r>
      <w:r w:rsidRPr="00803EA6">
        <w:rPr>
          <w:rFonts w:cstheme="majorBidi"/>
        </w:rPr>
        <w:t>) was then calculated as follows:</w:t>
      </w:r>
    </w:p>
    <w:p w:rsidR="0017554B" w:rsidRPr="00803EA6" w:rsidRDefault="0017554B" w:rsidP="0017554B">
      <w:pPr>
        <w:spacing w:line="480" w:lineRule="auto"/>
        <w:jc w:val="both"/>
        <w:rPr>
          <w:i/>
        </w:rPr>
      </w:pPr>
      <m:oMathPara>
        <m:oMath>
          <m:r>
            <w:rPr>
              <w:rFonts w:ascii="Cambria Math" w:hAnsi="Cambria Math"/>
            </w:rPr>
            <m:t>L=</m:t>
          </m:r>
          <m:nary>
            <m:naryPr>
              <m:chr m:val="∑"/>
              <m:limLoc m:val="undOvr"/>
              <m:ctrlPr>
                <w:rPr>
                  <w:rFonts w:ascii="Cambria Math" w:hAnsi="Cambria Math"/>
                  <w:i/>
                </w:rPr>
              </m:ctrlPr>
            </m:naryPr>
            <m:sub>
              <m:r>
                <w:rPr>
                  <w:rFonts w:ascii="Cambria Math" w:hAnsi="Cambria Math"/>
                </w:rPr>
                <m:t>i=1</m:t>
              </m:r>
            </m:sub>
            <m:sup>
              <m:r>
                <w:rPr>
                  <w:rFonts w:ascii="Cambria Math" w:hAnsi="Cambria Math"/>
                </w:rPr>
                <m:t>I</m:t>
              </m:r>
            </m:sup>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i</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 xml:space="preserve"> ×1800</m:t>
                      </m:r>
                    </m:num>
                    <m:den>
                      <m:sSup>
                        <m:sSupPr>
                          <m:ctrlPr>
                            <w:rPr>
                              <w:rFonts w:ascii="Cambria Math" w:hAnsi="Cambria Math"/>
                              <w:i/>
                            </w:rPr>
                          </m:ctrlPr>
                        </m:sSupPr>
                        <m:e>
                          <m:r>
                            <w:rPr>
                              <w:rFonts w:ascii="Cambria Math" w:hAnsi="Cambria Math"/>
                            </w:rPr>
                            <m:t>10</m:t>
                          </m:r>
                        </m:e>
                        <m:sup>
                          <m:r>
                            <w:rPr>
                              <w:rFonts w:ascii="Cambria Math" w:hAnsi="Cambria Math"/>
                            </w:rPr>
                            <m:t>6</m:t>
                          </m:r>
                        </m:sup>
                      </m:sSup>
                    </m:den>
                  </m:f>
                </m:e>
              </m:d>
            </m:e>
          </m:nary>
        </m:oMath>
      </m:oMathPara>
    </w:p>
    <w:p w:rsidR="00970FF8" w:rsidRPr="00970FF8" w:rsidRDefault="006A3A81" w:rsidP="00803EA6">
      <w:pPr>
        <w:spacing w:line="276" w:lineRule="auto"/>
        <w:jc w:val="both"/>
        <w:rPr>
          <w:rFonts w:cs="Calibri"/>
        </w:rPr>
      </w:pPr>
      <w:r w:rsidRPr="00803EA6">
        <w:rPr>
          <w:rFonts w:cstheme="majorBidi"/>
        </w:rPr>
        <w:t xml:space="preserve">Where </w:t>
      </w:r>
      <w:r w:rsidRPr="00803EA6">
        <w:rPr>
          <w:rFonts w:cstheme="majorBidi"/>
          <w:i/>
        </w:rPr>
        <w:t>Q</w:t>
      </w:r>
      <w:r w:rsidRPr="00803EA6">
        <w:rPr>
          <w:rFonts w:cstheme="majorBidi"/>
          <w:i/>
          <w:vertAlign w:val="subscript"/>
        </w:rPr>
        <w:t>i</w:t>
      </w:r>
      <w:r w:rsidRPr="00803EA6">
        <w:rPr>
          <w:rFonts w:cstheme="majorBidi"/>
        </w:rPr>
        <w:t xml:space="preserve"> is the instantaneous discharge (L s</w:t>
      </w:r>
      <w:r w:rsidRPr="00803EA6">
        <w:rPr>
          <w:rFonts w:cstheme="majorBidi"/>
          <w:vertAlign w:val="superscript"/>
        </w:rPr>
        <w:t>-1</w:t>
      </w:r>
      <w:r w:rsidRPr="00803EA6">
        <w:rPr>
          <w:rFonts w:cstheme="majorBidi"/>
        </w:rPr>
        <w:t xml:space="preserve">) and </w:t>
      </w:r>
      <w:r w:rsidRPr="00803EA6">
        <w:rPr>
          <w:rFonts w:cstheme="majorBidi"/>
          <w:i/>
        </w:rPr>
        <w:t>C</w:t>
      </w:r>
      <w:r w:rsidRPr="00803EA6">
        <w:rPr>
          <w:rFonts w:cstheme="majorBidi"/>
          <w:i/>
          <w:vertAlign w:val="subscript"/>
        </w:rPr>
        <w:t>i</w:t>
      </w:r>
      <w:r w:rsidRPr="00803EA6">
        <w:rPr>
          <w:rFonts w:cstheme="majorBidi"/>
        </w:rPr>
        <w:t xml:space="preserve"> is the instantaneous concentration of </w:t>
      </w:r>
      <w:r w:rsidR="0017554B">
        <w:rPr>
          <w:rFonts w:cstheme="majorBidi"/>
        </w:rPr>
        <w:t>N or P</w:t>
      </w:r>
      <w:r w:rsidRPr="00803EA6">
        <w:rPr>
          <w:rFonts w:cstheme="majorBidi"/>
        </w:rPr>
        <w:t xml:space="preserve"> (mg L</w:t>
      </w:r>
      <w:r w:rsidRPr="00803EA6">
        <w:rPr>
          <w:rFonts w:cstheme="majorBidi"/>
          <w:vertAlign w:val="superscript"/>
        </w:rPr>
        <w:t>-1</w:t>
      </w:r>
      <w:r w:rsidRPr="00803EA6">
        <w:rPr>
          <w:rFonts w:cstheme="majorBidi"/>
        </w:rPr>
        <w:t xml:space="preserve">), with </w:t>
      </w:r>
      <w:r w:rsidRPr="00803EA6">
        <w:rPr>
          <w:rFonts w:cstheme="majorBidi"/>
          <w:i/>
        </w:rPr>
        <w:t>i</w:t>
      </w:r>
      <w:r w:rsidR="00FB63C4" w:rsidRPr="00FB63C4">
        <w:rPr>
          <w:rFonts w:cstheme="majorBidi"/>
        </w:rPr>
        <w:t xml:space="preserve"> representing a 30-mi</w:t>
      </w:r>
      <w:r w:rsidR="00FB63C4">
        <w:rPr>
          <w:rFonts w:cstheme="majorBidi"/>
        </w:rPr>
        <w:t>n</w:t>
      </w:r>
      <w:r w:rsidRPr="00803EA6">
        <w:rPr>
          <w:rFonts w:cstheme="majorBidi"/>
        </w:rPr>
        <w:t xml:space="preserve"> (1800 s) time-step.</w:t>
      </w:r>
      <w:r w:rsidR="00970FF8">
        <w:rPr>
          <w:rFonts w:cs="Calibri"/>
        </w:rPr>
        <w:t xml:space="preserve">Flow weighted concentrations (FWC) were calculated </w:t>
      </w:r>
      <w:r w:rsidR="004678A3">
        <w:rPr>
          <w:rFonts w:cs="Calibri"/>
        </w:rPr>
        <w:t>by dividing total annual loa</w:t>
      </w:r>
      <w:r w:rsidR="00C1502B">
        <w:rPr>
          <w:rFonts w:cs="Calibri"/>
        </w:rPr>
        <w:t>d of N and P by total annual flow volume. A linear regression was used to assess whether the relationship between event BFI and event-derived N and P load was statistically significant.</w:t>
      </w:r>
    </w:p>
    <w:p w:rsidR="00970FF8" w:rsidRPr="00970FF8" w:rsidRDefault="00970FF8">
      <w:pPr>
        <w:rPr>
          <w:rFonts w:cs="Calibri"/>
        </w:rPr>
      </w:pPr>
    </w:p>
    <w:p w:rsidR="005769D7" w:rsidRDefault="005769D7">
      <w:pPr>
        <w:rPr>
          <w:b/>
        </w:rPr>
      </w:pPr>
    </w:p>
    <w:p w:rsidR="00C1502B" w:rsidRDefault="00E36897" w:rsidP="00803EA6">
      <w:pPr>
        <w:pStyle w:val="ListParagraph"/>
        <w:numPr>
          <w:ilvl w:val="0"/>
          <w:numId w:val="36"/>
        </w:numPr>
        <w:rPr>
          <w:b/>
        </w:rPr>
      </w:pPr>
      <w:r w:rsidRPr="0016322F">
        <w:rPr>
          <w:b/>
        </w:rPr>
        <w:t xml:space="preserve">Results </w:t>
      </w:r>
    </w:p>
    <w:p w:rsidR="001F3263" w:rsidRPr="0016322F" w:rsidRDefault="009A041B" w:rsidP="00870CD3">
      <w:pPr>
        <w:pStyle w:val="ListParagraph"/>
        <w:numPr>
          <w:ilvl w:val="1"/>
          <w:numId w:val="37"/>
        </w:numPr>
        <w:rPr>
          <w:b/>
        </w:rPr>
      </w:pPr>
      <w:r>
        <w:rPr>
          <w:b/>
        </w:rPr>
        <w:t>Rainfall, river discharge and groundwater</w:t>
      </w:r>
    </w:p>
    <w:p w:rsidR="00B17737" w:rsidRDefault="00B17737" w:rsidP="00B17737">
      <w:r>
        <w:t xml:space="preserve">Mean annual rainfall was highest in </w:t>
      </w:r>
      <w:r w:rsidR="005C44D0">
        <w:t>the hydrological year</w:t>
      </w:r>
      <w:r w:rsidR="00A418B1">
        <w:t xml:space="preserve"> (October – September)</w:t>
      </w:r>
      <w:r w:rsidR="005C44D0">
        <w:t xml:space="preserve"> </w:t>
      </w:r>
      <w:r>
        <w:t xml:space="preserve">2014 (706 mm), followed by 2012 (683 mm) and 2013 (632 mm) (Table 2). The </w:t>
      </w:r>
      <w:r w:rsidR="00BA34F5">
        <w:t>UK Meteorological Office 1981-2010</w:t>
      </w:r>
      <w:r>
        <w:t xml:space="preserve"> annual average for th</w:t>
      </w:r>
      <w:r w:rsidR="00BA34F5">
        <w:t>is</w:t>
      </w:r>
      <w:r>
        <w:t xml:space="preserve"> region is 65</w:t>
      </w:r>
      <w:r w:rsidR="00FD2FCE">
        <w:t>3</w:t>
      </w:r>
      <w:r>
        <w:t xml:space="preserve"> mm</w:t>
      </w:r>
      <w:r w:rsidR="005C44D0">
        <w:t xml:space="preserve"> (</w:t>
      </w:r>
      <w:r w:rsidR="00BA34F5">
        <w:t xml:space="preserve">RAF </w:t>
      </w:r>
      <w:r w:rsidR="005C44D0">
        <w:t>Marham)</w:t>
      </w:r>
      <w:r>
        <w:t>. The flow regimes differed between the three water years (</w:t>
      </w:r>
      <w:r w:rsidR="008A11A9">
        <w:t>Figure 3</w:t>
      </w:r>
      <w:r>
        <w:t>a). The chalk aquifer (</w:t>
      </w:r>
      <w:r w:rsidR="007B4250">
        <w:t xml:space="preserve">ML </w:t>
      </w:r>
      <w:r>
        <w:t>BH1) showed slow recharge from the onset of rain in December 2011 (</w:t>
      </w:r>
      <w:r w:rsidR="008A11A9">
        <w:t>Figure 3</w:t>
      </w:r>
      <w:r>
        <w:t>b) due to drought recovery from the previous water year</w:t>
      </w:r>
      <w:r w:rsidR="009C74CD">
        <w:t xml:space="preserve"> (i.e. transition from low to normal groundwater levels and soil moisture conditions)</w:t>
      </w:r>
      <w:r>
        <w:t>. After an initial period of rain the shallow borehole (</w:t>
      </w:r>
      <w:r w:rsidR="007B4250">
        <w:t xml:space="preserve">ML </w:t>
      </w:r>
      <w:r>
        <w:t xml:space="preserve">BH4) showed a </w:t>
      </w:r>
      <w:r w:rsidR="003E64FB">
        <w:t xml:space="preserve">rapid </w:t>
      </w:r>
      <w:r>
        <w:t xml:space="preserve">recovery but fluctuated in level throughout winter </w:t>
      </w:r>
      <w:r w:rsidR="005C44D0">
        <w:t>un</w:t>
      </w:r>
      <w:r w:rsidR="00F06183">
        <w:t>til late</w:t>
      </w:r>
      <w:r>
        <w:t xml:space="preserve"> summer. By contrast, winter 2013 was wet</w:t>
      </w:r>
      <w:r w:rsidR="003E64FB">
        <w:t>ter (</w:t>
      </w:r>
      <w:r w:rsidR="00A9435A">
        <w:t xml:space="preserve">December – February total = </w:t>
      </w:r>
      <w:r w:rsidR="00FD2FCE">
        <w:t>178</w:t>
      </w:r>
      <w:r w:rsidR="003E64FB">
        <w:t xml:space="preserve"> mm)</w:t>
      </w:r>
      <w:r>
        <w:t xml:space="preserve"> resulting in the maximum recorded chalk groundwater level in April 2013</w:t>
      </w:r>
      <w:r w:rsidR="003E64FB">
        <w:t xml:space="preserve"> (</w:t>
      </w:r>
      <w:r w:rsidR="00901332">
        <w:t>40.9 m asl</w:t>
      </w:r>
      <w:r w:rsidR="003E64FB">
        <w:t>)</w:t>
      </w:r>
      <w:r>
        <w:t xml:space="preserve">. The shallow borehole </w:t>
      </w:r>
      <w:r w:rsidR="005C44D0">
        <w:t xml:space="preserve">water level </w:t>
      </w:r>
      <w:r>
        <w:t>remained elevated throughout winter and spring 2013. The dry summer</w:t>
      </w:r>
      <w:r w:rsidR="00AD42FD">
        <w:t xml:space="preserve"> 2013 (</w:t>
      </w:r>
      <w:r w:rsidR="00A9435A">
        <w:t xml:space="preserve">June – August total = </w:t>
      </w:r>
      <w:r w:rsidR="00FD2FCE">
        <w:t>96</w:t>
      </w:r>
      <w:r w:rsidR="00AD42FD">
        <w:t xml:space="preserve"> mm)</w:t>
      </w:r>
      <w:r>
        <w:t xml:space="preserve"> resulted in discharge and groundwater recession from April onwards. Similarly to 2013, high rainfall</w:t>
      </w:r>
      <w:r w:rsidR="00AD42FD">
        <w:t xml:space="preserve"> (</w:t>
      </w:r>
      <w:r w:rsidR="00FD2FCE">
        <w:t xml:space="preserve">181 </w:t>
      </w:r>
      <w:r w:rsidR="00AD42FD">
        <w:t>mm)</w:t>
      </w:r>
      <w:r>
        <w:t>, discharge</w:t>
      </w:r>
      <w:r w:rsidR="00691D9C">
        <w:t xml:space="preserve"> (</w:t>
      </w:r>
      <w:r w:rsidR="00F730A3">
        <w:t>mean = 0.19 m</w:t>
      </w:r>
      <w:r w:rsidR="006A3A81" w:rsidRPr="00803EA6">
        <w:rPr>
          <w:vertAlign w:val="superscript"/>
        </w:rPr>
        <w:t>3</w:t>
      </w:r>
      <w:r w:rsidR="00F730A3">
        <w:t xml:space="preserve"> s</w:t>
      </w:r>
      <w:r w:rsidR="006A3A81" w:rsidRPr="00803EA6">
        <w:rPr>
          <w:vertAlign w:val="superscript"/>
        </w:rPr>
        <w:t>-1</w:t>
      </w:r>
      <w:r w:rsidR="00691D9C">
        <w:t>)</w:t>
      </w:r>
      <w:r>
        <w:t xml:space="preserve"> and groundwater level</w:t>
      </w:r>
      <w:r w:rsidR="00691D9C">
        <w:t xml:space="preserve"> (</w:t>
      </w:r>
      <w:r w:rsidR="009701ED">
        <w:t>ML BH1 = 40.2 m asl</w:t>
      </w:r>
      <w:r w:rsidR="00691D9C">
        <w:t>)</w:t>
      </w:r>
      <w:r>
        <w:t xml:space="preserve"> occurred in winter 2014</w:t>
      </w:r>
      <w:r w:rsidR="00B32CC7">
        <w:t>,</w:t>
      </w:r>
      <w:r>
        <w:t xml:space="preserve"> although there was </w:t>
      </w:r>
      <w:r w:rsidR="00B32CC7">
        <w:t>a prolonged</w:t>
      </w:r>
      <w:r>
        <w:t xml:space="preserve"> dry period </w:t>
      </w:r>
      <w:r w:rsidR="00B32CC7">
        <w:t xml:space="preserve">during March </w:t>
      </w:r>
      <w:r>
        <w:t xml:space="preserve">and </w:t>
      </w:r>
      <w:r w:rsidR="00B32CC7">
        <w:t>April</w:t>
      </w:r>
      <w:r w:rsidR="00F85CDF">
        <w:t xml:space="preserve"> </w:t>
      </w:r>
      <w:r>
        <w:t>2014</w:t>
      </w:r>
      <w:r w:rsidR="00691D9C">
        <w:t xml:space="preserve"> (</w:t>
      </w:r>
      <w:r w:rsidR="007809C2">
        <w:t>56</w:t>
      </w:r>
      <w:r w:rsidR="00CE6444">
        <w:t xml:space="preserve"> mm</w:t>
      </w:r>
      <w:r w:rsidR="00691D9C">
        <w:t>)</w:t>
      </w:r>
      <w:r>
        <w:t xml:space="preserve">. Large rainfall totals </w:t>
      </w:r>
      <w:r w:rsidR="00F4619A">
        <w:t>in</w:t>
      </w:r>
      <w:r>
        <w:t xml:space="preserve"> </w:t>
      </w:r>
      <w:r w:rsidR="00F4619A">
        <w:t>late</w:t>
      </w:r>
      <w:r>
        <w:t xml:space="preserve"> May </w:t>
      </w:r>
      <w:r w:rsidR="00F4619A">
        <w:t>and</w:t>
      </w:r>
      <w:r>
        <w:t xml:space="preserve"> early June </w:t>
      </w:r>
      <w:r w:rsidR="00F4619A">
        <w:t xml:space="preserve">(105 mm in three weeks) </w:t>
      </w:r>
      <w:r>
        <w:t>caused the largest discharge event (1.2 m</w:t>
      </w:r>
      <w:r w:rsidRPr="00B17737">
        <w:rPr>
          <w:vertAlign w:val="superscript"/>
        </w:rPr>
        <w:t>3</w:t>
      </w:r>
      <w:r>
        <w:t>s</w:t>
      </w:r>
      <w:r w:rsidRPr="00B17737">
        <w:rPr>
          <w:vertAlign w:val="superscript"/>
        </w:rPr>
        <w:t>-1</w:t>
      </w:r>
      <w:r>
        <w:t>). The chalk aquifer level peaked in early March</w:t>
      </w:r>
      <w:r w:rsidR="006E4EC7">
        <w:t xml:space="preserve"> 2014</w:t>
      </w:r>
      <w:r>
        <w:t xml:space="preserve"> </w:t>
      </w:r>
      <w:r w:rsidR="00F4619A">
        <w:t>(</w:t>
      </w:r>
      <w:r w:rsidR="006E4EC7">
        <w:t>40.7 m asl</w:t>
      </w:r>
      <w:r w:rsidR="00F4619A">
        <w:t xml:space="preserve">) </w:t>
      </w:r>
      <w:r>
        <w:t>and shallow groundwater remained elevated throughout winter</w:t>
      </w:r>
      <w:r w:rsidR="00F06183">
        <w:t xml:space="preserve"> and </w:t>
      </w:r>
      <w:r>
        <w:t xml:space="preserve">spring. The annual runoff coefficient was higher in 2013 (0.37) than 2012 (0.20) and 2014 (0.25). Mean event runoff coefficients followed the same pattern, with </w:t>
      </w:r>
      <w:r w:rsidR="00F06183">
        <w:t xml:space="preserve">higher coefficients in </w:t>
      </w:r>
      <w:r>
        <w:t xml:space="preserve">2013 (0.17) than 2012 (0.05) and 2014 (0.12). The annual baseflow index (BFI) values for 2012 (0.74) and 2014 (0.72) were similar and slightly higher than 2013 (0.69). Annual mean groundwater level was highest in 2013 for both deepest (ML BH1) and </w:t>
      </w:r>
      <w:r w:rsidR="00F06183">
        <w:t>shallowest (ML BH4) boreholes (T</w:t>
      </w:r>
      <w:r>
        <w:t>able 2).</w:t>
      </w:r>
    </w:p>
    <w:p w:rsidR="00B17737" w:rsidRDefault="00B17737" w:rsidP="00B17737">
      <w:r>
        <w:lastRenderedPageBreak/>
        <w:t>Althou</w:t>
      </w:r>
      <w:r w:rsidR="005C44D0">
        <w:t>gh annual rainfall totals did not</w:t>
      </w:r>
      <w:r>
        <w:t xml:space="preserve"> vary</w:t>
      </w:r>
      <w:r w:rsidR="000333FC">
        <w:t xml:space="preserve"> appreciably</w:t>
      </w:r>
      <w:r w:rsidR="00F203B4">
        <w:t xml:space="preserve"> </w:t>
      </w:r>
      <w:r>
        <w:t xml:space="preserve">between </w:t>
      </w:r>
      <w:r w:rsidR="00F203B4">
        <w:t>the</w:t>
      </w:r>
      <w:r>
        <w:t xml:space="preserve"> years, </w:t>
      </w:r>
      <w:r w:rsidR="008A11A9">
        <w:t>Figure 4</w:t>
      </w:r>
      <w:r>
        <w:t xml:space="preserve">a </w:t>
      </w:r>
      <w:r w:rsidR="00F203B4">
        <w:t>show</w:t>
      </w:r>
      <w:r w:rsidR="00CC5194">
        <w:t>s</w:t>
      </w:r>
      <w:r w:rsidR="00F203B4">
        <w:t xml:space="preserve"> </w:t>
      </w:r>
      <w:r w:rsidR="000333FC">
        <w:t xml:space="preserve">there were contrasts </w:t>
      </w:r>
      <w:r>
        <w:t xml:space="preserve">in </w:t>
      </w:r>
      <w:r w:rsidR="000333FC">
        <w:t xml:space="preserve">the </w:t>
      </w:r>
      <w:r w:rsidR="00F203B4">
        <w:t>seasonal</w:t>
      </w:r>
      <w:r>
        <w:t xml:space="preserve"> distribution</w:t>
      </w:r>
      <w:r w:rsidR="00F203B4">
        <w:t xml:space="preserve"> of rainfall</w:t>
      </w:r>
      <w:r>
        <w:t>. There was no clear relationship between quarterly rainfall and quarterly flow totals (</w:t>
      </w:r>
      <w:r w:rsidR="008A11A9">
        <w:t>Figure 4</w:t>
      </w:r>
      <w:r>
        <w:t>b).</w:t>
      </w:r>
      <w:r w:rsidRPr="00CF0AB3">
        <w:t xml:space="preserve"> </w:t>
      </w:r>
      <w:r>
        <w:t>The smallest annual flow contribution in 2012</w:t>
      </w:r>
      <w:r w:rsidR="000B7EB0">
        <w:t xml:space="preserve"> (134 mm)</w:t>
      </w:r>
      <w:r>
        <w:t xml:space="preserve"> was largely due to the low rainfall in October </w:t>
      </w:r>
      <w:r w:rsidR="000B7EB0">
        <w:t>–</w:t>
      </w:r>
      <w:r>
        <w:t xml:space="preserve"> March</w:t>
      </w:r>
      <w:r w:rsidR="000B7EB0">
        <w:t xml:space="preserve"> (</w:t>
      </w:r>
      <w:r w:rsidR="00FD2FCE">
        <w:t>224</w:t>
      </w:r>
      <w:r w:rsidR="002B00EE">
        <w:t xml:space="preserve"> mm</w:t>
      </w:r>
      <w:r w:rsidR="000B7EB0">
        <w:t>)</w:t>
      </w:r>
      <w:r>
        <w:t xml:space="preserve">, a </w:t>
      </w:r>
      <w:r w:rsidR="001E6BB7">
        <w:t xml:space="preserve">substantial </w:t>
      </w:r>
      <w:r>
        <w:t xml:space="preserve">proportion of which </w:t>
      </w:r>
      <w:r w:rsidR="001E6BB7">
        <w:t>would likely have been stored in ground and soil water as the catchment recovered from drought conditions</w:t>
      </w:r>
      <w:r>
        <w:t xml:space="preserve">. Although April - September </w:t>
      </w:r>
      <w:r w:rsidR="00F203B4">
        <w:t xml:space="preserve">2012 </w:t>
      </w:r>
      <w:r>
        <w:t xml:space="preserve">was wetter </w:t>
      </w:r>
      <w:r w:rsidR="002B00EE">
        <w:t>(</w:t>
      </w:r>
      <w:r w:rsidR="00FD2FCE">
        <w:t>459</w:t>
      </w:r>
      <w:r w:rsidR="00C76ED0">
        <w:t xml:space="preserve"> mm</w:t>
      </w:r>
      <w:r w:rsidR="002B00EE">
        <w:t xml:space="preserve">) </w:t>
      </w:r>
      <w:r>
        <w:t>than the previous six months, storage of water continued as discharge remained low. By contrast, 2013 had the highest annual flow contribution of the three years</w:t>
      </w:r>
      <w:r w:rsidR="005739D1">
        <w:t xml:space="preserve"> (234 mm)</w:t>
      </w:r>
      <w:r>
        <w:t>, despite having the smallest annual rainfall total</w:t>
      </w:r>
      <w:r w:rsidR="005739D1">
        <w:t xml:space="preserve"> (633 mm)</w:t>
      </w:r>
      <w:r>
        <w:t xml:space="preserve">. </w:t>
      </w:r>
      <w:r w:rsidRPr="00F80E41">
        <w:t>The first two quarters in 2013 accounted for around 80% of the annual total flow</w:t>
      </w:r>
      <w:r>
        <w:t xml:space="preserve"> due to drought recovery in the</w:t>
      </w:r>
      <w:r w:rsidRPr="00F80E41">
        <w:t xml:space="preserve"> deepest borehole in the chalk</w:t>
      </w:r>
      <w:r w:rsidR="00F203B4">
        <w:t xml:space="preserve"> aquifer</w:t>
      </w:r>
      <w:r w:rsidRPr="00F80E41">
        <w:t xml:space="preserve"> by October 2013 (</w:t>
      </w:r>
      <w:r w:rsidR="008A11A9">
        <w:t>Figure 3</w:t>
      </w:r>
      <w:r>
        <w:t>b</w:t>
      </w:r>
      <w:r w:rsidRPr="00F80E41">
        <w:t>)</w:t>
      </w:r>
      <w:r w:rsidR="00F203B4">
        <w:t xml:space="preserve"> and</w:t>
      </w:r>
      <w:r w:rsidRPr="00F80E41">
        <w:t xml:space="preserve"> high rainfall </w:t>
      </w:r>
      <w:r>
        <w:t>during</w:t>
      </w:r>
      <w:r w:rsidRPr="00F80E41">
        <w:t xml:space="preserve"> Oct</w:t>
      </w:r>
      <w:r>
        <w:t xml:space="preserve">ober - </w:t>
      </w:r>
      <w:r w:rsidRPr="00F80E41">
        <w:t>Dec</w:t>
      </w:r>
      <w:r>
        <w:t xml:space="preserve">ember </w:t>
      </w:r>
      <w:r w:rsidRPr="00F80E41">
        <w:t>201</w:t>
      </w:r>
      <w:r>
        <w:t>3</w:t>
      </w:r>
      <w:r w:rsidR="00260E37">
        <w:t xml:space="preserve"> (</w:t>
      </w:r>
      <w:r w:rsidR="00FD2FCE">
        <w:t>251</w:t>
      </w:r>
      <w:r w:rsidR="00260E37">
        <w:t xml:space="preserve"> mm)</w:t>
      </w:r>
      <w:r>
        <w:t xml:space="preserve">. </w:t>
      </w:r>
      <w:r w:rsidRPr="00F80E41">
        <w:t xml:space="preserve">April </w:t>
      </w:r>
      <w:r w:rsidR="00F203B4">
        <w:t>–</w:t>
      </w:r>
      <w:r w:rsidRPr="00F80E41">
        <w:t xml:space="preserve"> September</w:t>
      </w:r>
      <w:r w:rsidR="00F203B4">
        <w:t xml:space="preserve"> 2013 was dry </w:t>
      </w:r>
      <w:r w:rsidR="00260E37">
        <w:t>(</w:t>
      </w:r>
      <w:r w:rsidR="00FD2FCE">
        <w:t>217</w:t>
      </w:r>
      <w:r w:rsidR="00260E37">
        <w:t xml:space="preserve"> mm) </w:t>
      </w:r>
      <w:r w:rsidR="00F203B4">
        <w:t>with consequent</w:t>
      </w:r>
      <w:r w:rsidRPr="00F80E41">
        <w:t xml:space="preserve"> low flows</w:t>
      </w:r>
      <w:r w:rsidR="00F203B4">
        <w:t xml:space="preserve"> </w:t>
      </w:r>
      <w:r w:rsidRPr="00F80E41">
        <w:t>which were</w:t>
      </w:r>
      <w:r>
        <w:t xml:space="preserve"> proportional to rainfall as the previous wet conditions led to lower storage rates. The annual total flow contribution in 2014 was lower than the previous year</w:t>
      </w:r>
      <w:r w:rsidR="00FD2FCE">
        <w:t xml:space="preserve"> (175 mm)</w:t>
      </w:r>
      <w:r>
        <w:t>, despite three quarterly rainfall totals being higher than the long-term average. Although the annual rainfall total was higher in 2014</w:t>
      </w:r>
      <w:r w:rsidR="00FD2FCE">
        <w:t xml:space="preserve"> (706 mm)</w:t>
      </w:r>
      <w:r>
        <w:t xml:space="preserve"> than 2013</w:t>
      </w:r>
      <w:r w:rsidR="00FD2FCE">
        <w:t xml:space="preserve"> (633 mm)</w:t>
      </w:r>
      <w:r>
        <w:t xml:space="preserve">, the rainfall was more evenly </w:t>
      </w:r>
      <w:r w:rsidR="00870CD3">
        <w:t>distributed</w:t>
      </w:r>
      <w:r>
        <w:t xml:space="preserve"> throughout the first three quarters, as opposed to 2013 when 40% of rainfall occurred in the first quarter.</w:t>
      </w:r>
    </w:p>
    <w:p w:rsidR="00BC51C3" w:rsidRDefault="00BC51C3"/>
    <w:p w:rsidR="003A71DB" w:rsidRPr="003A71DB" w:rsidRDefault="003A71DB" w:rsidP="003A71DB">
      <w:pPr>
        <w:pStyle w:val="ListParagraph"/>
        <w:numPr>
          <w:ilvl w:val="0"/>
          <w:numId w:val="29"/>
        </w:numPr>
        <w:rPr>
          <w:vanish/>
        </w:rPr>
      </w:pPr>
    </w:p>
    <w:p w:rsidR="003A71DB" w:rsidRPr="003A71DB" w:rsidRDefault="003A71DB" w:rsidP="003A71DB">
      <w:pPr>
        <w:pStyle w:val="ListParagraph"/>
        <w:numPr>
          <w:ilvl w:val="0"/>
          <w:numId w:val="29"/>
        </w:numPr>
        <w:rPr>
          <w:vanish/>
        </w:rPr>
      </w:pPr>
    </w:p>
    <w:p w:rsidR="003A71DB" w:rsidRPr="003A71DB" w:rsidRDefault="003A71DB" w:rsidP="003A71DB">
      <w:pPr>
        <w:pStyle w:val="ListParagraph"/>
        <w:numPr>
          <w:ilvl w:val="0"/>
          <w:numId w:val="29"/>
        </w:numPr>
        <w:rPr>
          <w:vanish/>
        </w:rPr>
      </w:pPr>
    </w:p>
    <w:p w:rsidR="003A71DB" w:rsidRPr="003A71DB" w:rsidRDefault="003A71DB" w:rsidP="003A71DB">
      <w:pPr>
        <w:pStyle w:val="ListParagraph"/>
        <w:numPr>
          <w:ilvl w:val="1"/>
          <w:numId w:val="29"/>
        </w:numPr>
        <w:rPr>
          <w:vanish/>
        </w:rPr>
      </w:pPr>
    </w:p>
    <w:p w:rsidR="003A71DB" w:rsidRPr="003A71DB" w:rsidRDefault="003A71DB" w:rsidP="003A71DB">
      <w:pPr>
        <w:pStyle w:val="ListParagraph"/>
        <w:numPr>
          <w:ilvl w:val="1"/>
          <w:numId w:val="29"/>
        </w:numPr>
        <w:rPr>
          <w:b/>
        </w:rPr>
      </w:pPr>
      <w:r w:rsidRPr="003A71DB">
        <w:rPr>
          <w:b/>
        </w:rPr>
        <w:t>Nitrate</w:t>
      </w:r>
      <w:r w:rsidR="00833B76">
        <w:rPr>
          <w:b/>
        </w:rPr>
        <w:t xml:space="preserve"> concentration, hysteresis and loads</w:t>
      </w:r>
    </w:p>
    <w:p w:rsidR="00C0782E" w:rsidRDefault="00C0782E" w:rsidP="00C0782E">
      <w:r>
        <w:t>In 2012, nitrate</w:t>
      </w:r>
      <w:r w:rsidR="005807C5">
        <w:t>-N</w:t>
      </w:r>
      <w:r>
        <w:t xml:space="preserve"> concentrations from October </w:t>
      </w:r>
      <w:r w:rsidR="00996C16">
        <w:t>-</w:t>
      </w:r>
      <w:r>
        <w:t xml:space="preserve"> March were consistently low </w:t>
      </w:r>
      <w:r w:rsidR="00303FBF">
        <w:t>(</w:t>
      </w:r>
      <w:r w:rsidR="00B16C98">
        <w:t>~5 mg</w:t>
      </w:r>
      <w:r w:rsidR="00612F2C">
        <w:t xml:space="preserve"> N</w:t>
      </w:r>
      <w:r w:rsidR="00B16C98">
        <w:t xml:space="preserve"> L</w:t>
      </w:r>
      <w:r w:rsidR="006A3A81" w:rsidRPr="00803EA6">
        <w:rPr>
          <w:vertAlign w:val="superscript"/>
        </w:rPr>
        <w:t>-1</w:t>
      </w:r>
      <w:r w:rsidR="00303FBF">
        <w:t xml:space="preserve">) </w:t>
      </w:r>
      <w:r>
        <w:t xml:space="preserve">with few peaks, but from March </w:t>
      </w:r>
      <w:r w:rsidR="00F203B4">
        <w:t>-</w:t>
      </w:r>
      <w:r>
        <w:t xml:space="preserve"> July large peaks occurred with rainfall events (</w:t>
      </w:r>
      <w:r w:rsidR="008A11A9">
        <w:t>Figure 3</w:t>
      </w:r>
      <w:r>
        <w:t>c). The largest concentrations in 2012 of up to ~14 mg N L</w:t>
      </w:r>
      <w:r w:rsidRPr="00C0782E">
        <w:rPr>
          <w:vertAlign w:val="superscript"/>
        </w:rPr>
        <w:t>-1</w:t>
      </w:r>
      <w:r>
        <w:t xml:space="preserve"> coincided with the </w:t>
      </w:r>
      <w:r w:rsidR="000333FC">
        <w:t xml:space="preserve">main </w:t>
      </w:r>
      <w:r>
        <w:t>fertiliser application window (February</w:t>
      </w:r>
      <w:r w:rsidR="00996C16">
        <w:t xml:space="preserve"> </w:t>
      </w:r>
      <w:r>
        <w:t>-</w:t>
      </w:r>
      <w:r w:rsidR="00996C16">
        <w:t xml:space="preserve"> </w:t>
      </w:r>
      <w:r>
        <w:t xml:space="preserve">May, </w:t>
      </w:r>
      <w:r w:rsidR="008A11A9">
        <w:t>Figure 3</w:t>
      </w:r>
      <w:r>
        <w:t>c</w:t>
      </w:r>
      <w:r w:rsidR="007C1538">
        <w:t xml:space="preserve"> </w:t>
      </w:r>
      <w:r>
        <w:t>&amp;</w:t>
      </w:r>
      <w:r w:rsidR="007C1538">
        <w:t xml:space="preserve"> </w:t>
      </w:r>
      <w:r>
        <w:t>d). Nitrate</w:t>
      </w:r>
      <w:r w:rsidR="005807C5">
        <w:t>-N</w:t>
      </w:r>
      <w:r>
        <w:t xml:space="preserve"> concentration patterns in 2013 and 2014 were more comparable. In both 2013 and 2014, nitrate</w:t>
      </w:r>
      <w:r w:rsidR="005807C5">
        <w:t>-N</w:t>
      </w:r>
      <w:r>
        <w:t xml:space="preserve"> concentrations increased in October </w:t>
      </w:r>
      <w:r w:rsidR="00F203B4">
        <w:t>coinciding</w:t>
      </w:r>
      <w:r>
        <w:t xml:space="preserve"> with autumn rainfall. Concentrations remained elevated throughout the winter period (8-10 mg N L</w:t>
      </w:r>
      <w:r w:rsidRPr="00C0782E">
        <w:rPr>
          <w:vertAlign w:val="superscript"/>
        </w:rPr>
        <w:t>-1</w:t>
      </w:r>
      <w:r>
        <w:t xml:space="preserve">) until around February, when dilutions as result of rainfall began to occur. However, in both years, concentration peaks began to occur again during rainfall events in March </w:t>
      </w:r>
      <w:r w:rsidR="00F203B4">
        <w:t>-</w:t>
      </w:r>
      <w:r>
        <w:t xml:space="preserve"> April 2013 and May </w:t>
      </w:r>
      <w:r w:rsidR="00F203B4">
        <w:t>-</w:t>
      </w:r>
      <w:r>
        <w:t xml:space="preserve"> June 2014, which were also during periods of highest fertiliser application</w:t>
      </w:r>
      <w:r w:rsidR="00B16C98">
        <w:t xml:space="preserve"> (~6 x 10</w:t>
      </w:r>
      <w:r w:rsidR="006A3A81" w:rsidRPr="00803EA6">
        <w:rPr>
          <w:vertAlign w:val="superscript"/>
        </w:rPr>
        <w:t>4</w:t>
      </w:r>
      <w:r w:rsidR="00B16C98">
        <w:t xml:space="preserve"> kg N per week)</w:t>
      </w:r>
      <w:r>
        <w:t xml:space="preserve">. A large event </w:t>
      </w:r>
      <w:r w:rsidR="00B16C98">
        <w:t>(</w:t>
      </w:r>
      <w:r w:rsidR="00612F2C">
        <w:t>105 mm rainfall</w:t>
      </w:r>
      <w:r w:rsidR="00B16C98">
        <w:t xml:space="preserve">) </w:t>
      </w:r>
      <w:r>
        <w:t xml:space="preserve">occurred in May </w:t>
      </w:r>
      <w:r w:rsidR="00F203B4">
        <w:t>-</w:t>
      </w:r>
      <w:r>
        <w:t xml:space="preserve"> June 2014</w:t>
      </w:r>
      <w:r w:rsidR="00F203B4">
        <w:t xml:space="preserve"> which</w:t>
      </w:r>
      <w:r>
        <w:t xml:space="preserve"> triggered the largest nitrate</w:t>
      </w:r>
      <w:r w:rsidR="005807C5">
        <w:t>-N</w:t>
      </w:r>
      <w:r>
        <w:t xml:space="preserve"> peak (</w:t>
      </w:r>
      <w:r w:rsidRPr="00665691">
        <w:t>17</w:t>
      </w:r>
      <w:r w:rsidR="00FE0D26">
        <w:t>.0</w:t>
      </w:r>
      <w:r>
        <w:t xml:space="preserve"> mg N L</w:t>
      </w:r>
      <w:r w:rsidRPr="00C0782E">
        <w:rPr>
          <w:vertAlign w:val="superscript"/>
        </w:rPr>
        <w:t>-1</w:t>
      </w:r>
      <w:r>
        <w:t>). This event occurred after a prolonged dry period from February - May. In 2013 and 2014, nitrate</w:t>
      </w:r>
      <w:r w:rsidR="005807C5">
        <w:t>-N</w:t>
      </w:r>
      <w:r>
        <w:t xml:space="preserve"> concentrations during the summer months remained low</w:t>
      </w:r>
      <w:r w:rsidR="00612F2C">
        <w:t xml:space="preserve"> (~4 mg N L</w:t>
      </w:r>
      <w:r w:rsidR="006A3A81" w:rsidRPr="00803EA6">
        <w:rPr>
          <w:vertAlign w:val="superscript"/>
        </w:rPr>
        <w:t>-1</w:t>
      </w:r>
      <w:r w:rsidR="00612F2C">
        <w:t>)</w:t>
      </w:r>
      <w:r>
        <w:t xml:space="preserve"> with rainfall events largely resulting in dilutions. Large storm events resulted in step-changes in the cumulative nitrate load (</w:t>
      </w:r>
      <w:r w:rsidR="008A11A9">
        <w:t>Figure 3</w:t>
      </w:r>
      <w:r>
        <w:t>c), particularly during spring. Flow weighted nitrate-N concentrations were 5.6, 6.5 and 6.4 mg N L</w:t>
      </w:r>
      <w:r w:rsidRPr="00C0782E">
        <w:rPr>
          <w:vertAlign w:val="superscript"/>
        </w:rPr>
        <w:t>-1</w:t>
      </w:r>
      <w:r>
        <w:t>, respectively for 2012, 2013 and 2014. The total riverine nitrate-N load was highest in 2013</w:t>
      </w:r>
      <w:r w:rsidR="0050626A">
        <w:t xml:space="preserve"> (2.98 x10</w:t>
      </w:r>
      <w:r w:rsidR="006A3A81" w:rsidRPr="00803EA6">
        <w:rPr>
          <w:vertAlign w:val="superscript"/>
        </w:rPr>
        <w:t>4</w:t>
      </w:r>
      <w:r w:rsidR="0050626A">
        <w:t>)</w:t>
      </w:r>
      <w:r>
        <w:t>, slightly more than double that of 2012</w:t>
      </w:r>
      <w:r w:rsidR="00996C16">
        <w:t xml:space="preserve"> (Table 2)</w:t>
      </w:r>
      <w:r>
        <w:t>. Total event-derived nitrate-N riverine load was more than twice the amount in 2013 compared to 2012 with totals of 2.</w:t>
      </w:r>
      <w:r w:rsidR="00153051">
        <w:t>25</w:t>
      </w:r>
      <w:r>
        <w:t xml:space="preserve"> x 10</w:t>
      </w:r>
      <w:r w:rsidRPr="00C0782E">
        <w:rPr>
          <w:vertAlign w:val="superscript"/>
        </w:rPr>
        <w:t>4</w:t>
      </w:r>
      <w:r>
        <w:t xml:space="preserve"> kg N</w:t>
      </w:r>
      <w:r w:rsidDel="00B76853">
        <w:t xml:space="preserve"> </w:t>
      </w:r>
      <w:r>
        <w:t>and 9.</w:t>
      </w:r>
      <w:r w:rsidR="00153051">
        <w:t>75</w:t>
      </w:r>
      <w:r>
        <w:t xml:space="preserve"> x 10</w:t>
      </w:r>
      <w:r w:rsidRPr="00C0782E">
        <w:rPr>
          <w:vertAlign w:val="superscript"/>
        </w:rPr>
        <w:t>3</w:t>
      </w:r>
      <w:r>
        <w:t xml:space="preserve"> kg N, respectively and a total of 1.6</w:t>
      </w:r>
      <w:r w:rsidR="00153051">
        <w:t>3</w:t>
      </w:r>
      <w:r>
        <w:t xml:space="preserve"> x 10</w:t>
      </w:r>
      <w:r w:rsidRPr="00C0782E">
        <w:rPr>
          <w:vertAlign w:val="superscript"/>
        </w:rPr>
        <w:t xml:space="preserve">4 </w:t>
      </w:r>
      <w:r>
        <w:t>kg N in 2014. The percentage contribution of event-derived N to the total riverine N load was 67%, 76% and 74% for 2012, 2013 and 2014, respectively.</w:t>
      </w:r>
      <w:r w:rsidR="00EE2F76">
        <w:t xml:space="preserve"> 2012 had the </w:t>
      </w:r>
      <w:r w:rsidR="00612F2C">
        <w:t xml:space="preserve">largest </w:t>
      </w:r>
      <w:r w:rsidR="00EE2F76">
        <w:t xml:space="preserve">annual </w:t>
      </w:r>
      <w:r w:rsidR="005807C5">
        <w:t xml:space="preserve">N </w:t>
      </w:r>
      <w:r w:rsidR="00EE2F76">
        <w:t xml:space="preserve">fertiliser input </w:t>
      </w:r>
      <w:r w:rsidR="00612F2C">
        <w:t>(2.16 x 10</w:t>
      </w:r>
      <w:r w:rsidR="006A3A81" w:rsidRPr="00803EA6">
        <w:rPr>
          <w:vertAlign w:val="superscript"/>
        </w:rPr>
        <w:t>5</w:t>
      </w:r>
      <w:r w:rsidR="00612F2C">
        <w:t xml:space="preserve">) </w:t>
      </w:r>
      <w:r w:rsidR="00EE2F76">
        <w:t>but the lowest export coefficient of the three years (0.07) due to the lowest riverine nitrate-N load. In 2013</w:t>
      </w:r>
      <w:r w:rsidR="00F85CDF">
        <w:t>,</w:t>
      </w:r>
      <w:r w:rsidR="00EE2F76">
        <w:t xml:space="preserve"> the annual </w:t>
      </w:r>
      <w:r w:rsidR="005807C5">
        <w:t xml:space="preserve">N </w:t>
      </w:r>
      <w:r w:rsidR="00EE2F76">
        <w:t xml:space="preserve">fertiliser input </w:t>
      </w:r>
      <w:r w:rsidR="004457CF">
        <w:t>(</w:t>
      </w:r>
      <w:r w:rsidR="00F8523C">
        <w:t>2.05 x 10</w:t>
      </w:r>
      <w:r w:rsidR="006A3A81" w:rsidRPr="00803EA6">
        <w:rPr>
          <w:vertAlign w:val="superscript"/>
        </w:rPr>
        <w:t>5</w:t>
      </w:r>
      <w:r w:rsidR="004457CF">
        <w:t xml:space="preserve">) </w:t>
      </w:r>
      <w:r w:rsidR="00EE2F76">
        <w:t xml:space="preserve">was slightly lower </w:t>
      </w:r>
      <w:r w:rsidR="00F85CDF">
        <w:t xml:space="preserve">than </w:t>
      </w:r>
      <w:r w:rsidR="00EE2F76">
        <w:t>in 2012</w:t>
      </w:r>
      <w:r w:rsidR="00F85CDF">
        <w:t>,</w:t>
      </w:r>
      <w:r w:rsidR="00EE2F76">
        <w:t xml:space="preserve"> but the greater riverine nitrate-N load resulted in an export coefficient </w:t>
      </w:r>
      <w:r w:rsidR="0001688B">
        <w:t>over</w:t>
      </w:r>
      <w:r w:rsidR="00EE2F76">
        <w:t xml:space="preserve"> </w:t>
      </w:r>
      <w:r w:rsidR="00A418B1">
        <w:t>twice</w:t>
      </w:r>
      <w:r w:rsidR="00EE2F76">
        <w:t xml:space="preserve"> as large (0.15).</w:t>
      </w:r>
    </w:p>
    <w:p w:rsidR="003A71DB" w:rsidRDefault="00C0782E" w:rsidP="00C0782E">
      <w:r>
        <w:t>The quarterly nitrate-N loads in the three hydrological years revealed similar patterns to that of quarterly flow contributions (</w:t>
      </w:r>
      <w:r w:rsidR="008A11A9">
        <w:t>Figure 4</w:t>
      </w:r>
      <w:r w:rsidR="00F203B4">
        <w:t>b</w:t>
      </w:r>
      <w:r w:rsidR="00A418B1">
        <w:t xml:space="preserve"> </w:t>
      </w:r>
      <w:r w:rsidR="00F203B4">
        <w:t>&amp;</w:t>
      </w:r>
      <w:r w:rsidR="00A418B1">
        <w:t xml:space="preserve"> </w:t>
      </w:r>
      <w:r>
        <w:t xml:space="preserve">c).  Transfers of nitrate-N from the catchment to surface water were less </w:t>
      </w:r>
      <w:r w:rsidR="001B7720">
        <w:t xml:space="preserve">important </w:t>
      </w:r>
      <w:r>
        <w:t>during high-rainfall periods following dry conditions in April – September 2012 and 2014. The highest N loads</w:t>
      </w:r>
      <w:r w:rsidR="00901F22">
        <w:t xml:space="preserve"> (46 kg N h</w:t>
      </w:r>
      <w:r w:rsidR="006A3A81" w:rsidRPr="00803EA6">
        <w:rPr>
          <w:vertAlign w:val="superscript"/>
        </w:rPr>
        <w:t>-1</w:t>
      </w:r>
      <w:r w:rsidR="00901F22">
        <w:t>)</w:t>
      </w:r>
      <w:r>
        <w:t xml:space="preserve"> occurred during October</w:t>
      </w:r>
      <w:r w:rsidR="00996C16">
        <w:t xml:space="preserve"> </w:t>
      </w:r>
      <w:r>
        <w:t>-</w:t>
      </w:r>
      <w:r w:rsidR="00996C16">
        <w:t xml:space="preserve"> </w:t>
      </w:r>
      <w:r>
        <w:t xml:space="preserve">March in 2013, which </w:t>
      </w:r>
      <w:r>
        <w:lastRenderedPageBreak/>
        <w:t xml:space="preserve">was also the period of highest groundwater level in the </w:t>
      </w:r>
      <w:r w:rsidR="005B3284">
        <w:t>shallow borehole</w:t>
      </w:r>
      <w:r>
        <w:t xml:space="preserve">. </w:t>
      </w:r>
      <w:r w:rsidRPr="009C60BF">
        <w:t xml:space="preserve">The majority of individual events resulted in anticlockwise </w:t>
      </w:r>
      <w:r w:rsidR="00996C16">
        <w:t>concentration responses</w:t>
      </w:r>
      <w:r w:rsidR="00907AD0">
        <w:t xml:space="preserve"> and</w:t>
      </w:r>
      <w:r w:rsidRPr="009C60BF">
        <w:t xml:space="preserve"> peak nitrate concentrations on the falling limb</w:t>
      </w:r>
      <w:r w:rsidR="00996C16">
        <w:t xml:space="preserve"> (</w:t>
      </w:r>
      <w:r w:rsidR="008A11A9">
        <w:t>Figure 5</w:t>
      </w:r>
      <w:r w:rsidR="00B03DA8">
        <w:t>a</w:t>
      </w:r>
      <w:r w:rsidR="00996C16">
        <w:t>)</w:t>
      </w:r>
      <w:r w:rsidRPr="009C60BF">
        <w:t>. Smaller loops were observed in all three years in October, increasing in size through November</w:t>
      </w:r>
      <w:r>
        <w:t xml:space="preserve">. More sustained increases in nitrate-N concentration in response to larger flow events occurred from November through to May. The trajectories of these longer loops changed from being relatively flat from November </w:t>
      </w:r>
      <w:r w:rsidR="00996C16">
        <w:t>-</w:t>
      </w:r>
      <w:r>
        <w:t xml:space="preserve"> February and steeper and wider between March and May when the greatest nitrate concentrations were recorded (12-17 mg N L</w:t>
      </w:r>
      <w:r w:rsidRPr="00C0782E">
        <w:rPr>
          <w:vertAlign w:val="superscript"/>
        </w:rPr>
        <w:t>-1</w:t>
      </w:r>
      <w:r>
        <w:t xml:space="preserve">). </w:t>
      </w:r>
      <w:r w:rsidR="00337E79">
        <w:t xml:space="preserve">Rapid </w:t>
      </w:r>
      <w:r>
        <w:t xml:space="preserve">increases in nitrate-N concentration in response to relatively low flow conditions occurred between April and June. The relationship between daily flow volume and nitrate-N load varied </w:t>
      </w:r>
      <w:r w:rsidR="00907AD0">
        <w:t xml:space="preserve">slightly </w:t>
      </w:r>
      <w:r>
        <w:t>throughout individual years and between years (</w:t>
      </w:r>
      <w:r w:rsidR="008A11A9">
        <w:t>Figure 5</w:t>
      </w:r>
      <w:r>
        <w:t xml:space="preserve">b). </w:t>
      </w:r>
      <w:r w:rsidR="00337E79">
        <w:t>L</w:t>
      </w:r>
      <w:r>
        <w:t>ow flows and consequent</w:t>
      </w:r>
      <w:r w:rsidR="00337E79">
        <w:t>ly low</w:t>
      </w:r>
      <w:r>
        <w:t xml:space="preserve"> nitrate-N loads </w:t>
      </w:r>
      <w:r w:rsidR="00337E79">
        <w:t xml:space="preserve">(mean = </w:t>
      </w:r>
      <w:r w:rsidR="00D353F0">
        <w:t>1.4</w:t>
      </w:r>
      <w:r w:rsidR="00337E79">
        <w:t xml:space="preserve"> kg N h</w:t>
      </w:r>
      <w:r w:rsidR="006A3A81" w:rsidRPr="00803EA6">
        <w:rPr>
          <w:vertAlign w:val="superscript"/>
        </w:rPr>
        <w:t>-1</w:t>
      </w:r>
      <w:r w:rsidR="00337E79">
        <w:t xml:space="preserve">) </w:t>
      </w:r>
      <w:r>
        <w:t>were evident from October to February in 2012. In 2013</w:t>
      </w:r>
      <w:r w:rsidR="00D353F0">
        <w:t>,</w:t>
      </w:r>
      <w:r>
        <w:t xml:space="preserve"> the gradient of the trendline (non-linear least squares regression) in October </w:t>
      </w:r>
      <w:r w:rsidR="00996C16">
        <w:t>was</w:t>
      </w:r>
      <w:r>
        <w:t xml:space="preserve"> steeper than 2012 and 2014 due to the previously wet summer. Gradients tended to show a slight decrease between December and February before increasing again between March and June</w:t>
      </w:r>
      <w:r w:rsidR="00996C16">
        <w:t>. T</w:t>
      </w:r>
      <w:r>
        <w:t xml:space="preserve">he steepest monthly gradients were observed in June in both 2012 and 2014. Between July and September the gradients </w:t>
      </w:r>
      <w:r w:rsidR="00174745">
        <w:t>decreased</w:t>
      </w:r>
      <w:r>
        <w:t xml:space="preserve">. The largest daily nitrate-N loads occurred between March </w:t>
      </w:r>
      <w:r w:rsidR="00996C16">
        <w:t>-</w:t>
      </w:r>
      <w:r>
        <w:t xml:space="preserve"> May each year, with the overall largest daily load occurring in May 2014.</w:t>
      </w:r>
    </w:p>
    <w:p w:rsidR="00C0782E" w:rsidRDefault="00C0782E" w:rsidP="00C0782E"/>
    <w:p w:rsidR="003A71DB" w:rsidRPr="00833B76" w:rsidRDefault="003A71DB" w:rsidP="00833B76">
      <w:pPr>
        <w:pStyle w:val="ListParagraph"/>
        <w:numPr>
          <w:ilvl w:val="1"/>
          <w:numId w:val="29"/>
        </w:numPr>
        <w:rPr>
          <w:b/>
        </w:rPr>
      </w:pPr>
      <w:r w:rsidRPr="003A71DB">
        <w:rPr>
          <w:b/>
        </w:rPr>
        <w:t>Total Phosphorus</w:t>
      </w:r>
      <w:r w:rsidR="00833B76">
        <w:rPr>
          <w:b/>
        </w:rPr>
        <w:t xml:space="preserve"> concentration, hysteresis and loads</w:t>
      </w:r>
    </w:p>
    <w:p w:rsidR="00833B76" w:rsidRDefault="003416D6">
      <w:r>
        <w:t xml:space="preserve">There were fewer obvious seasonal patterns </w:t>
      </w:r>
      <w:r w:rsidR="00BE41DB">
        <w:t xml:space="preserve">in </w:t>
      </w:r>
      <w:r>
        <w:t>TP concentration</w:t>
      </w:r>
      <w:r w:rsidR="00D00A9C">
        <w:t xml:space="preserve"> </w:t>
      </w:r>
      <w:r w:rsidR="001B6944">
        <w:t xml:space="preserve">compared with nitrate-N </w:t>
      </w:r>
      <w:r w:rsidR="008740CB">
        <w:t>(</w:t>
      </w:r>
      <w:r w:rsidR="008A11A9">
        <w:t>Figure 3</w:t>
      </w:r>
      <w:r w:rsidR="008740CB">
        <w:t>e)</w:t>
      </w:r>
      <w:r w:rsidR="00B90920">
        <w:t>.</w:t>
      </w:r>
      <w:r w:rsidR="00D00A9C">
        <w:t xml:space="preserve"> </w:t>
      </w:r>
      <w:r>
        <w:t xml:space="preserve">Generally, the largest TP concentrations </w:t>
      </w:r>
      <w:r w:rsidR="00AB1D9C">
        <w:t>(0.3 – 0.8 mg P L</w:t>
      </w:r>
      <w:r w:rsidR="00AB1D9C" w:rsidRPr="00111472">
        <w:rPr>
          <w:vertAlign w:val="superscript"/>
        </w:rPr>
        <w:t>-1</w:t>
      </w:r>
      <w:r w:rsidR="00AB1D9C">
        <w:t>)</w:t>
      </w:r>
      <w:r w:rsidR="008678E7">
        <w:t xml:space="preserve"> occurred during large winter flows (</w:t>
      </w:r>
      <w:r w:rsidR="001B6FDE">
        <w:t>&gt;0.4 m</w:t>
      </w:r>
      <w:r w:rsidR="006A3A81" w:rsidRPr="00803EA6">
        <w:rPr>
          <w:vertAlign w:val="superscript"/>
        </w:rPr>
        <w:t>3</w:t>
      </w:r>
      <w:r w:rsidR="001B6FDE">
        <w:t xml:space="preserve"> s</w:t>
      </w:r>
      <w:r w:rsidR="006A3A81" w:rsidRPr="00803EA6">
        <w:rPr>
          <w:vertAlign w:val="superscript"/>
        </w:rPr>
        <w:t>-1</w:t>
      </w:r>
      <w:r w:rsidR="008678E7">
        <w:t>)</w:t>
      </w:r>
      <w:r>
        <w:t xml:space="preserve">, but relatively high TP </w:t>
      </w:r>
      <w:r w:rsidR="00D82881">
        <w:t xml:space="preserve">peak storm </w:t>
      </w:r>
      <w:r>
        <w:t xml:space="preserve">concentrations were measured all year round, with concentrations as high as </w:t>
      </w:r>
      <w:r w:rsidR="00AB1D9C">
        <w:t>0.3 mg P L</w:t>
      </w:r>
      <w:r w:rsidR="00AB1D9C" w:rsidRPr="00111472">
        <w:rPr>
          <w:vertAlign w:val="superscript"/>
        </w:rPr>
        <w:t>-1</w:t>
      </w:r>
      <w:r>
        <w:t xml:space="preserve"> </w:t>
      </w:r>
      <w:r w:rsidR="00996C16">
        <w:t>during summer events</w:t>
      </w:r>
      <w:r>
        <w:t xml:space="preserve">. </w:t>
      </w:r>
      <w:r w:rsidR="00AB1D9C">
        <w:t>The largest TP peak record</w:t>
      </w:r>
      <w:r w:rsidR="00CF2F11">
        <w:t>ed</w:t>
      </w:r>
      <w:r w:rsidR="00AB1D9C">
        <w:t xml:space="preserve"> (1 mg P L</w:t>
      </w:r>
      <w:r w:rsidR="00AB1D9C" w:rsidRPr="00111472">
        <w:rPr>
          <w:vertAlign w:val="superscript"/>
        </w:rPr>
        <w:t>-1</w:t>
      </w:r>
      <w:r w:rsidR="00AB1D9C">
        <w:t xml:space="preserve">) </w:t>
      </w:r>
      <w:r w:rsidR="00CF2F11">
        <w:t>coincided with</w:t>
      </w:r>
      <w:r w:rsidR="00AB1D9C">
        <w:t xml:space="preserve"> the highest nitrate peak in May 2014</w:t>
      </w:r>
      <w:r w:rsidR="00F40754">
        <w:t>.</w:t>
      </w:r>
      <w:r w:rsidR="00C0782E">
        <w:t xml:space="preserve"> </w:t>
      </w:r>
      <w:r>
        <w:t>Unlike nitrate, TP showed no clear connection between fertiliser application and storm peaks</w:t>
      </w:r>
      <w:r w:rsidR="008740CB">
        <w:t xml:space="preserve"> (</w:t>
      </w:r>
      <w:r w:rsidR="008A11A9">
        <w:t>Figure 3</w:t>
      </w:r>
      <w:r w:rsidR="008740CB">
        <w:t>e</w:t>
      </w:r>
      <w:r w:rsidR="00A418B1">
        <w:t xml:space="preserve"> </w:t>
      </w:r>
      <w:r w:rsidR="008740CB">
        <w:t>&amp;</w:t>
      </w:r>
      <w:r w:rsidR="00A418B1">
        <w:t xml:space="preserve"> </w:t>
      </w:r>
      <w:r w:rsidR="008740CB">
        <w:t>f)</w:t>
      </w:r>
      <w:r>
        <w:t>.</w:t>
      </w:r>
      <w:r w:rsidR="00E55F57">
        <w:t xml:space="preserve"> </w:t>
      </w:r>
      <w:r w:rsidR="00833B76">
        <w:t>Mean TP concentrations (0.09 mg P L</w:t>
      </w:r>
      <w:r w:rsidR="00833B76" w:rsidRPr="002F205B">
        <w:rPr>
          <w:vertAlign w:val="superscript"/>
        </w:rPr>
        <w:t>-1</w:t>
      </w:r>
      <w:r w:rsidR="00833B76">
        <w:t>) were the same for all three water years, whilst flow weighted concentrations were 0.087, 0.089 and 0.097 mg P L</w:t>
      </w:r>
      <w:r w:rsidR="00833B76" w:rsidRPr="006A34D2">
        <w:rPr>
          <w:vertAlign w:val="superscript"/>
        </w:rPr>
        <w:t>-1</w:t>
      </w:r>
      <w:r w:rsidR="00C0782E">
        <w:rPr>
          <w:vertAlign w:val="superscript"/>
        </w:rPr>
        <w:t xml:space="preserve"> </w:t>
      </w:r>
      <w:r w:rsidR="00833B76">
        <w:t>for 2012, 2013 and 2014, respectively</w:t>
      </w:r>
      <w:r w:rsidR="00996C16">
        <w:t xml:space="preserve"> (Table 2). </w:t>
      </w:r>
      <w:r w:rsidR="00833B76">
        <w:t>As with nitrate-N, the highest annual riverine TP load was in 2013</w:t>
      </w:r>
      <w:r w:rsidR="00714FA8">
        <w:t xml:space="preserve"> (4.10 x 10</w:t>
      </w:r>
      <w:r w:rsidR="006A3A81" w:rsidRPr="00803EA6">
        <w:rPr>
          <w:vertAlign w:val="superscript"/>
        </w:rPr>
        <w:t>2</w:t>
      </w:r>
      <w:r w:rsidR="00714FA8">
        <w:t xml:space="preserve"> kg P)</w:t>
      </w:r>
      <w:r w:rsidR="00833B76">
        <w:t xml:space="preserve"> and the lowest in 2012</w:t>
      </w:r>
      <w:r w:rsidR="00714FA8">
        <w:t xml:space="preserve"> (2.29 x 10</w:t>
      </w:r>
      <w:r w:rsidR="006A3A81" w:rsidRPr="00803EA6">
        <w:rPr>
          <w:vertAlign w:val="superscript"/>
        </w:rPr>
        <w:t>2</w:t>
      </w:r>
      <w:r w:rsidR="00714FA8">
        <w:rPr>
          <w:vertAlign w:val="superscript"/>
        </w:rPr>
        <w:t xml:space="preserve"> </w:t>
      </w:r>
      <w:r w:rsidR="00714FA8">
        <w:t>kg P)</w:t>
      </w:r>
      <w:r w:rsidR="00833B76">
        <w:t>. Total event-derived riverine TP load was highest in 2013</w:t>
      </w:r>
      <w:r w:rsidR="00714FA8">
        <w:t xml:space="preserve"> (2.79 x 10</w:t>
      </w:r>
      <w:r w:rsidR="006A3A81" w:rsidRPr="00803EA6">
        <w:rPr>
          <w:vertAlign w:val="superscript"/>
        </w:rPr>
        <w:t>2</w:t>
      </w:r>
      <w:r w:rsidR="00714FA8">
        <w:t xml:space="preserve"> kg P)</w:t>
      </w:r>
      <w:r w:rsidR="00833B76">
        <w:t xml:space="preserve">, whereas the total percentage of annual riverine load derived from events was </w:t>
      </w:r>
      <w:r w:rsidR="00833B76" w:rsidRPr="00ED4F36">
        <w:t>63%, 68% and 69% for 2012, 2013 and 2014, respectively. TP export coefficients were identical in 2012 and 2013 (0.01), but twice as high in 2014 (0.02).</w:t>
      </w:r>
    </w:p>
    <w:p w:rsidR="00BC51C3" w:rsidRDefault="00550466" w:rsidP="00BC51C3">
      <w:r>
        <w:t>Q</w:t>
      </w:r>
      <w:r w:rsidR="00E55F57">
        <w:t xml:space="preserve">uarterly </w:t>
      </w:r>
      <w:r w:rsidR="00714731">
        <w:t xml:space="preserve">TP loads </w:t>
      </w:r>
      <w:r>
        <w:t>also closely resembled</w:t>
      </w:r>
      <w:r w:rsidR="00714731">
        <w:t xml:space="preserve"> </w:t>
      </w:r>
      <w:r>
        <w:t>the</w:t>
      </w:r>
      <w:r w:rsidR="00714731">
        <w:t xml:space="preserve"> quarter</w:t>
      </w:r>
      <w:r>
        <w:t>ly flow contributions (</w:t>
      </w:r>
      <w:r w:rsidR="008A11A9">
        <w:t>Figure 4</w:t>
      </w:r>
      <w:r w:rsidR="00907AD0">
        <w:t>b</w:t>
      </w:r>
      <w:r w:rsidR="007C1538">
        <w:t xml:space="preserve"> </w:t>
      </w:r>
      <w:r w:rsidR="00907AD0">
        <w:t>&amp;</w:t>
      </w:r>
      <w:r w:rsidR="007C1538">
        <w:t xml:space="preserve"> </w:t>
      </w:r>
      <w:r w:rsidR="00714731">
        <w:t>d).</w:t>
      </w:r>
      <w:r w:rsidR="00E55F57">
        <w:t xml:space="preserve">  Again, TP loads </w:t>
      </w:r>
      <w:r>
        <w:t xml:space="preserve">were </w:t>
      </w:r>
      <w:r w:rsidR="006B6EC6">
        <w:t xml:space="preserve">not as elevated </w:t>
      </w:r>
      <w:r w:rsidR="00714731">
        <w:t xml:space="preserve">during high-rainfall periods following dry conditions in April – September 2012 and 2014. The highest </w:t>
      </w:r>
      <w:r w:rsidR="00907AD0">
        <w:t>T</w:t>
      </w:r>
      <w:r w:rsidR="00714731">
        <w:t>P loads occurred during October</w:t>
      </w:r>
      <w:r w:rsidR="00907AD0">
        <w:t xml:space="preserve"> </w:t>
      </w:r>
      <w:r w:rsidR="00714731">
        <w:t>-</w:t>
      </w:r>
      <w:r w:rsidR="00907AD0">
        <w:t xml:space="preserve"> </w:t>
      </w:r>
      <w:r w:rsidR="00714731">
        <w:t>March in 2013</w:t>
      </w:r>
      <w:r w:rsidR="00A90841">
        <w:t xml:space="preserve"> (</w:t>
      </w:r>
      <w:r w:rsidR="007E551C">
        <w:t>1.3 kg P h</w:t>
      </w:r>
      <w:r w:rsidR="006A3A81" w:rsidRPr="00803EA6">
        <w:rPr>
          <w:vertAlign w:val="superscript"/>
        </w:rPr>
        <w:t>-1</w:t>
      </w:r>
      <w:r w:rsidR="00A90841">
        <w:t>)</w:t>
      </w:r>
      <w:r w:rsidR="00E55F57">
        <w:t xml:space="preserve">. </w:t>
      </w:r>
      <w:r w:rsidR="00BC51C3">
        <w:t>TP monthly concentration-discharge plots (</w:t>
      </w:r>
      <w:r w:rsidR="008A11A9">
        <w:t>Figure 6</w:t>
      </w:r>
      <w:r w:rsidR="00BC51C3">
        <w:t xml:space="preserve">a) </w:t>
      </w:r>
      <w:r w:rsidR="00B65AC8">
        <w:t>revealed</w:t>
      </w:r>
      <w:r w:rsidR="00BC51C3">
        <w:t xml:space="preserve"> that all rainfall events resulted in a concentration response. In</w:t>
      </w:r>
      <w:r w:rsidR="00907AD0">
        <w:t xml:space="preserve"> contrast to nitrate, all event</w:t>
      </w:r>
      <w:r>
        <w:t xml:space="preserve"> hysteresis loops</w:t>
      </w:r>
      <w:r w:rsidR="00BC51C3">
        <w:t xml:space="preserve"> were clockwise</w:t>
      </w:r>
      <w:r>
        <w:t>. Peak</w:t>
      </w:r>
      <w:r w:rsidR="00BC51C3">
        <w:t xml:space="preserve"> TP concentrations </w:t>
      </w:r>
      <w:r>
        <w:t xml:space="preserve">occurred </w:t>
      </w:r>
      <w:r w:rsidR="00BC51C3">
        <w:t xml:space="preserve">on the rising limb </w:t>
      </w:r>
      <w:r>
        <w:t xml:space="preserve">and rapidly returned to pre-event concentration </w:t>
      </w:r>
      <w:r w:rsidR="00BC51C3">
        <w:t xml:space="preserve">before discharge had receded to pre-event levels. Similar to nitrate, the loops generated in October </w:t>
      </w:r>
      <w:r>
        <w:t xml:space="preserve">were </w:t>
      </w:r>
      <w:r w:rsidR="00BC51C3">
        <w:t xml:space="preserve">moderate in size, followed by larger loops </w:t>
      </w:r>
      <w:r>
        <w:t xml:space="preserve">between November </w:t>
      </w:r>
      <w:r w:rsidR="00907AD0">
        <w:t>-</w:t>
      </w:r>
      <w:r>
        <w:t xml:space="preserve"> May. S</w:t>
      </w:r>
      <w:r w:rsidR="00BC51C3">
        <w:t xml:space="preserve">hort sharp </w:t>
      </w:r>
      <w:r>
        <w:t xml:space="preserve">loops occurred </w:t>
      </w:r>
      <w:r w:rsidR="00BC51C3">
        <w:t>from March – September. Monthly plots (</w:t>
      </w:r>
      <w:r w:rsidR="008A11A9">
        <w:t>Figure 6</w:t>
      </w:r>
      <w:r w:rsidR="00BC51C3">
        <w:t xml:space="preserve">b) of daily flow volume and TP load </w:t>
      </w:r>
      <w:r w:rsidR="00907AD0">
        <w:t>show</w:t>
      </w:r>
      <w:r w:rsidR="00B65AC8">
        <w:t>ed</w:t>
      </w:r>
      <w:r w:rsidR="00BC51C3">
        <w:t xml:space="preserve"> a greater degree of variation in the trendline gradients between the three years than for nitrate. The largest daily TP loads generally occurred between November </w:t>
      </w:r>
      <w:r w:rsidR="00907AD0">
        <w:t>-</w:t>
      </w:r>
      <w:r w:rsidR="00BC51C3">
        <w:t xml:space="preserve"> May, with smaller gradients from June </w:t>
      </w:r>
      <w:r>
        <w:t>-</w:t>
      </w:r>
      <w:r w:rsidR="00BC51C3">
        <w:t xml:space="preserve"> October. In 2012</w:t>
      </w:r>
      <w:r w:rsidR="004A61D4">
        <w:t>,</w:t>
      </w:r>
      <w:r w:rsidR="00BC51C3">
        <w:t xml:space="preserve"> daily flow volumes and TP loads were low from October </w:t>
      </w:r>
      <w:r>
        <w:t>-</w:t>
      </w:r>
      <w:r w:rsidR="00BC51C3">
        <w:t xml:space="preserve"> February. Large daily fluxes were observed in March 2012, but subsequent fluxes in April and May for similar daily discharge volumes were lower. In 2013, after relatively moderate flows in October, November </w:t>
      </w:r>
      <w:r w:rsidR="00907AD0">
        <w:t>-</w:t>
      </w:r>
      <w:r w:rsidR="00BC51C3">
        <w:t xml:space="preserve"> </w:t>
      </w:r>
      <w:r w:rsidR="00BC51C3">
        <w:lastRenderedPageBreak/>
        <w:t xml:space="preserve">December had the highest consistent daily loads, frequently between 4 – 10 kg TP per day. </w:t>
      </w:r>
      <w:r>
        <w:t xml:space="preserve">Peak </w:t>
      </w:r>
      <w:r w:rsidR="00BC51C3">
        <w:t>TP concentrations were always below 0.5 mg TP L</w:t>
      </w:r>
      <w:r w:rsidR="00BC51C3" w:rsidRPr="00111472">
        <w:rPr>
          <w:vertAlign w:val="superscript"/>
        </w:rPr>
        <w:t>-1</w:t>
      </w:r>
      <w:r w:rsidR="00BC51C3">
        <w:t xml:space="preserve"> during this period</w:t>
      </w:r>
      <w:r>
        <w:t xml:space="preserve"> (</w:t>
      </w:r>
      <w:r w:rsidR="008A11A9">
        <w:t>Figure 6</w:t>
      </w:r>
      <w:r>
        <w:t>a)</w:t>
      </w:r>
      <w:r w:rsidR="00BC51C3">
        <w:t xml:space="preserve">, but high discharge volumes </w:t>
      </w:r>
      <w:r w:rsidR="004A61D4">
        <w:t>(up to 0.85 m</w:t>
      </w:r>
      <w:r w:rsidR="006A3A81" w:rsidRPr="00803EA6">
        <w:rPr>
          <w:vertAlign w:val="superscript"/>
        </w:rPr>
        <w:t>3</w:t>
      </w:r>
      <w:r w:rsidR="004A61D4">
        <w:t xml:space="preserve"> s</w:t>
      </w:r>
      <w:r w:rsidR="006A3A81" w:rsidRPr="00803EA6">
        <w:rPr>
          <w:vertAlign w:val="superscript"/>
        </w:rPr>
        <w:t>-1</w:t>
      </w:r>
      <w:r w:rsidR="004A61D4">
        <w:t xml:space="preserve">) </w:t>
      </w:r>
      <w:r w:rsidR="00BC51C3">
        <w:t xml:space="preserve">resulted in the largest daily loads. March </w:t>
      </w:r>
      <w:r w:rsidR="00907AD0">
        <w:t>-</w:t>
      </w:r>
      <w:r w:rsidR="00BC51C3">
        <w:t xml:space="preserve"> April 2014 was dry </w:t>
      </w:r>
      <w:r w:rsidR="004A61D4">
        <w:t>(</w:t>
      </w:r>
      <w:r w:rsidR="00BB359B">
        <w:t>56 mm</w:t>
      </w:r>
      <w:r w:rsidR="00B65AC8">
        <w:t xml:space="preserve"> rainfall</w:t>
      </w:r>
      <w:r w:rsidR="004A61D4">
        <w:t>)</w:t>
      </w:r>
      <w:r w:rsidR="00E11182">
        <w:t>,</w:t>
      </w:r>
      <w:r w:rsidR="004A61D4">
        <w:t xml:space="preserve"> </w:t>
      </w:r>
      <w:r w:rsidR="00BC51C3">
        <w:t xml:space="preserve">but large flows in May 2014 </w:t>
      </w:r>
      <w:r w:rsidR="004A61D4">
        <w:t>(</w:t>
      </w:r>
      <w:r w:rsidR="009F6F21">
        <w:t>0.82 m</w:t>
      </w:r>
      <w:r w:rsidR="006A3A81" w:rsidRPr="00803EA6">
        <w:rPr>
          <w:vertAlign w:val="superscript"/>
        </w:rPr>
        <w:t>3</w:t>
      </w:r>
      <w:r w:rsidR="009F6F21">
        <w:t xml:space="preserve"> s</w:t>
      </w:r>
      <w:r w:rsidR="006A3A81" w:rsidRPr="00803EA6">
        <w:rPr>
          <w:vertAlign w:val="superscript"/>
        </w:rPr>
        <w:t>-1</w:t>
      </w:r>
      <w:r w:rsidR="004A61D4">
        <w:t xml:space="preserve">) </w:t>
      </w:r>
      <w:r w:rsidR="00BC51C3">
        <w:t>mobilised the highest daily TP load of ~17 kg TP, with a maximum TP concentration of 1 mg P L</w:t>
      </w:r>
      <w:r w:rsidR="00BC51C3" w:rsidRPr="00111472">
        <w:rPr>
          <w:vertAlign w:val="superscript"/>
        </w:rPr>
        <w:t>-1</w:t>
      </w:r>
      <w:r w:rsidR="00BC51C3">
        <w:t xml:space="preserve">. </w:t>
      </w:r>
    </w:p>
    <w:p w:rsidR="00833B76" w:rsidRDefault="00833B76" w:rsidP="00BC51C3"/>
    <w:p w:rsidR="00030800" w:rsidRPr="0016322F" w:rsidRDefault="00BC51C3" w:rsidP="00870CD3">
      <w:pPr>
        <w:pStyle w:val="ListParagraph"/>
        <w:numPr>
          <w:ilvl w:val="1"/>
          <w:numId w:val="38"/>
        </w:numPr>
        <w:rPr>
          <w:b/>
        </w:rPr>
      </w:pPr>
      <w:r>
        <w:rPr>
          <w:b/>
        </w:rPr>
        <w:t xml:space="preserve">Groundwater </w:t>
      </w:r>
      <w:r w:rsidR="00030800" w:rsidRPr="0016322F">
        <w:rPr>
          <w:b/>
        </w:rPr>
        <w:t>and nutrient loads</w:t>
      </w:r>
    </w:p>
    <w:p w:rsidR="00030800" w:rsidRDefault="008A11A9" w:rsidP="00030800">
      <w:r>
        <w:t>Figure 7</w:t>
      </w:r>
      <w:r w:rsidR="00030800">
        <w:t xml:space="preserve"> shows the relationship between the mean daily level of groundwater in the shallow borehole (ML</w:t>
      </w:r>
      <w:r w:rsidR="00870CD3">
        <w:t xml:space="preserve"> </w:t>
      </w:r>
      <w:r w:rsidR="00030800">
        <w:t xml:space="preserve">BH4) and total daily discharge, event runoff </w:t>
      </w:r>
      <w:r w:rsidR="00923347">
        <w:t>coefficient</w:t>
      </w:r>
      <w:r w:rsidR="00287078">
        <w:t>s</w:t>
      </w:r>
      <w:r w:rsidR="00030800">
        <w:t xml:space="preserve">, daily nitrate load and daily TP load. When the groundwater level in the shallow borehole was </w:t>
      </w:r>
      <w:r w:rsidR="00AC1184">
        <w:t xml:space="preserve">higher than </w:t>
      </w:r>
      <w:r w:rsidR="00030800">
        <w:t>42.2</w:t>
      </w:r>
      <w:r w:rsidR="00287078">
        <w:t xml:space="preserve"> </w:t>
      </w:r>
      <w:r w:rsidR="00485959">
        <w:t>metres</w:t>
      </w:r>
      <w:r w:rsidR="00287078">
        <w:t xml:space="preserve"> above </w:t>
      </w:r>
      <w:r w:rsidR="0022207E">
        <w:t>sea level (m asl</w:t>
      </w:r>
      <w:r w:rsidR="00870CD3">
        <w:t xml:space="preserve">; within </w:t>
      </w:r>
      <w:r w:rsidR="00CC08C6">
        <w:t>0.6</w:t>
      </w:r>
      <w:r w:rsidR="00870CD3">
        <w:t xml:space="preserve"> m of the ground surface</w:t>
      </w:r>
      <w:r w:rsidR="0022207E">
        <w:t>)</w:t>
      </w:r>
      <w:r w:rsidR="00030800">
        <w:t xml:space="preserve">, the highest daily discharge volumes were observed. It is likely groundwater levels above 42.2 </w:t>
      </w:r>
      <w:r w:rsidR="0022207E">
        <w:t>m asl</w:t>
      </w:r>
      <w:r w:rsidR="00030800">
        <w:t xml:space="preserve"> coincide with the </w:t>
      </w:r>
      <w:r w:rsidR="00A2085C">
        <w:t>activation of tile drains</w:t>
      </w:r>
      <w:r w:rsidR="008A4D77">
        <w:t xml:space="preserve"> (Table 3)</w:t>
      </w:r>
      <w:r w:rsidR="00030800">
        <w:t xml:space="preserve">, as above this condition the catchment exhibits a strong response to precipitation events, with greater runoff </w:t>
      </w:r>
      <w:r w:rsidR="00923347">
        <w:t>coefficients</w:t>
      </w:r>
      <w:r w:rsidR="00030800">
        <w:t xml:space="preserve"> (</w:t>
      </w:r>
      <w:r>
        <w:t>Figure 7</w:t>
      </w:r>
      <w:r w:rsidR="00030800">
        <w:t>a</w:t>
      </w:r>
      <w:r w:rsidR="00A418B1">
        <w:t xml:space="preserve"> </w:t>
      </w:r>
      <w:r w:rsidR="00030800">
        <w:t>&amp;</w:t>
      </w:r>
      <w:r w:rsidR="00A418B1">
        <w:t xml:space="preserve"> </w:t>
      </w:r>
      <w:r w:rsidR="00030800">
        <w:t>b). In 2012</w:t>
      </w:r>
      <w:r w:rsidR="00384C14">
        <w:t>,</w:t>
      </w:r>
      <w:r w:rsidR="00030800">
        <w:t xml:space="preserve"> mean daily groundwater level in excess of </w:t>
      </w:r>
      <w:r w:rsidR="00030800" w:rsidRPr="00D40361">
        <w:t xml:space="preserve">42.2 </w:t>
      </w:r>
      <w:r w:rsidR="0022207E">
        <w:t>m asl</w:t>
      </w:r>
      <w:r w:rsidR="00030800" w:rsidRPr="00D40361">
        <w:t xml:space="preserve"> rarely resulted in discharge over 2 x 10</w:t>
      </w:r>
      <w:r w:rsidR="00030800" w:rsidRPr="00D40361">
        <w:rPr>
          <w:vertAlign w:val="superscript"/>
        </w:rPr>
        <w:t>4</w:t>
      </w:r>
      <w:r w:rsidR="00030800" w:rsidRPr="00D40361">
        <w:t xml:space="preserve"> m</w:t>
      </w:r>
      <w:r w:rsidR="00030800" w:rsidRPr="00D40361">
        <w:rPr>
          <w:vertAlign w:val="superscript"/>
        </w:rPr>
        <w:t>3</w:t>
      </w:r>
      <w:r w:rsidR="00030800" w:rsidRPr="00D40361">
        <w:t xml:space="preserve"> daily discharge, whereas in 2013 and 2014 </w:t>
      </w:r>
      <w:r w:rsidR="00A418B1">
        <w:t xml:space="preserve">on </w:t>
      </w:r>
      <w:r w:rsidR="00030800" w:rsidRPr="00D40361">
        <w:t xml:space="preserve">all occasions groundwater levels exceeded 42.2 </w:t>
      </w:r>
      <w:r w:rsidR="0022207E">
        <w:t>m asl</w:t>
      </w:r>
      <w:r w:rsidR="00030800" w:rsidRPr="00D40361">
        <w:t xml:space="preserve"> daily discharge </w:t>
      </w:r>
      <w:r w:rsidR="00A418B1">
        <w:t xml:space="preserve">was </w:t>
      </w:r>
      <w:r w:rsidR="00030800" w:rsidRPr="00D40361">
        <w:t>greater than 2 x 10</w:t>
      </w:r>
      <w:r w:rsidR="00030800" w:rsidRPr="00D40361">
        <w:rPr>
          <w:vertAlign w:val="superscript"/>
        </w:rPr>
        <w:t>4</w:t>
      </w:r>
      <w:r w:rsidR="00030800" w:rsidRPr="00D40361">
        <w:t xml:space="preserve"> m</w:t>
      </w:r>
      <w:r w:rsidR="00030800" w:rsidRPr="00D40361">
        <w:rPr>
          <w:vertAlign w:val="superscript"/>
        </w:rPr>
        <w:t>3</w:t>
      </w:r>
      <w:r w:rsidR="00030800" w:rsidRPr="00D40361">
        <w:t>. Despite</w:t>
      </w:r>
      <w:r w:rsidR="00030800">
        <w:t xml:space="preserve"> </w:t>
      </w:r>
      <w:r w:rsidR="00870CD3">
        <w:t>elevated</w:t>
      </w:r>
      <w:r w:rsidR="00A418B1">
        <w:t xml:space="preserve"> </w:t>
      </w:r>
      <w:r w:rsidR="00030800">
        <w:t xml:space="preserve">shallow groundwater levels recorded in 2012, runoff </w:t>
      </w:r>
      <w:r w:rsidR="00923347">
        <w:t>coefficients</w:t>
      </w:r>
      <w:r w:rsidR="00030800">
        <w:t xml:space="preserve"> during events were all under 0.1. </w:t>
      </w:r>
      <w:r w:rsidR="00030800" w:rsidRPr="003E1F82">
        <w:t xml:space="preserve"> Large daily nitrate loads &gt;~250 kg N day</w:t>
      </w:r>
      <w:r w:rsidR="00030800" w:rsidRPr="000D09D3">
        <w:rPr>
          <w:vertAlign w:val="superscript"/>
        </w:rPr>
        <w:t>-1</w:t>
      </w:r>
      <w:r w:rsidR="00030800" w:rsidRPr="003E1F82">
        <w:t xml:space="preserve"> and daily TP loads &gt;~10 kg TP day</w:t>
      </w:r>
      <w:r w:rsidR="00030800" w:rsidRPr="000D09D3">
        <w:rPr>
          <w:vertAlign w:val="superscript"/>
        </w:rPr>
        <w:t>-1</w:t>
      </w:r>
      <w:r w:rsidR="00030800" w:rsidRPr="003E1F82">
        <w:t xml:space="preserve"> only occurred when the groundwater level was above 42</w:t>
      </w:r>
      <w:r w:rsidR="00030800">
        <w:t>.2</w:t>
      </w:r>
      <w:r w:rsidR="00030800" w:rsidRPr="003E1F82">
        <w:t xml:space="preserve"> </w:t>
      </w:r>
      <w:r w:rsidR="0022207E">
        <w:t>m asl</w:t>
      </w:r>
      <w:r w:rsidR="00030800" w:rsidRPr="003E1F82">
        <w:t xml:space="preserve"> and runoff </w:t>
      </w:r>
      <w:r w:rsidR="00030800">
        <w:t>coefficients</w:t>
      </w:r>
      <w:r w:rsidR="00030800" w:rsidRPr="003E1F82">
        <w:t xml:space="preserve"> were greater than 0.1</w:t>
      </w:r>
      <w:r w:rsidR="00BE158F">
        <w:t xml:space="preserve"> (</w:t>
      </w:r>
      <w:r>
        <w:t>Figure 7</w:t>
      </w:r>
      <w:r w:rsidR="00A418B1">
        <w:t xml:space="preserve">c </w:t>
      </w:r>
      <w:r w:rsidR="00BE158F">
        <w:t>&amp;</w:t>
      </w:r>
      <w:r w:rsidR="00A418B1">
        <w:t xml:space="preserve"> </w:t>
      </w:r>
      <w:r w:rsidR="00BE158F">
        <w:t>d)</w:t>
      </w:r>
      <w:r w:rsidR="00030800" w:rsidRPr="003E1F82">
        <w:t>.</w:t>
      </w:r>
      <w:r w:rsidR="00AB0802">
        <w:t xml:space="preserve"> </w:t>
      </w:r>
      <w:r w:rsidR="000A181E">
        <w:t xml:space="preserve">There was a </w:t>
      </w:r>
      <w:r w:rsidR="005B3284">
        <w:t xml:space="preserve">significant </w:t>
      </w:r>
      <w:r w:rsidR="000A181E">
        <w:t>negative</w:t>
      </w:r>
      <w:r w:rsidR="004678A3">
        <w:t xml:space="preserve"> linear</w:t>
      </w:r>
      <w:r w:rsidR="000A181E">
        <w:t xml:space="preserve"> </w:t>
      </w:r>
      <w:r w:rsidR="00B03DA8">
        <w:t xml:space="preserve">relationship between event BFI and event nitrate-N </w:t>
      </w:r>
      <w:r w:rsidR="005B3284">
        <w:t>(</w:t>
      </w:r>
      <w:r w:rsidR="005B3284" w:rsidRPr="000259B4">
        <w:rPr>
          <w:i/>
        </w:rPr>
        <w:t>R</w:t>
      </w:r>
      <w:r w:rsidR="005B3284" w:rsidRPr="000259B4">
        <w:rPr>
          <w:vertAlign w:val="superscript"/>
        </w:rPr>
        <w:t>2</w:t>
      </w:r>
      <w:r w:rsidR="005B3284" w:rsidRPr="005B3284">
        <w:t xml:space="preserve"> = 0.36 ,p = &lt;0.001</w:t>
      </w:r>
      <w:r w:rsidR="005B3284">
        <w:t xml:space="preserve">) </w:t>
      </w:r>
      <w:r w:rsidR="00B03DA8">
        <w:t>and TP load</w:t>
      </w:r>
      <w:r w:rsidR="000A181E">
        <w:t xml:space="preserve"> </w:t>
      </w:r>
      <w:r w:rsidR="005B3284">
        <w:t>(</w:t>
      </w:r>
      <w:r w:rsidR="005B3284" w:rsidRPr="000259B4">
        <w:rPr>
          <w:i/>
        </w:rPr>
        <w:t>R</w:t>
      </w:r>
      <w:r w:rsidR="005B3284" w:rsidRPr="000259B4">
        <w:rPr>
          <w:vertAlign w:val="superscript"/>
        </w:rPr>
        <w:t>2</w:t>
      </w:r>
      <w:r w:rsidR="005B3284" w:rsidRPr="005B3284">
        <w:t>= 0.55, p = &lt;0.001)</w:t>
      </w:r>
      <w:r w:rsidR="005B3284">
        <w:t xml:space="preserve"> </w:t>
      </w:r>
      <w:r w:rsidR="000A181E">
        <w:t>(</w:t>
      </w:r>
      <w:r>
        <w:t>Figure 8</w:t>
      </w:r>
      <w:r w:rsidR="000A181E">
        <w:t>)</w:t>
      </w:r>
      <w:r w:rsidR="00B03DA8">
        <w:t xml:space="preserve">. </w:t>
      </w:r>
      <w:r w:rsidR="000A181E">
        <w:t>E</w:t>
      </w:r>
      <w:r w:rsidR="00B03DA8">
        <w:t xml:space="preserve">vents with a </w:t>
      </w:r>
      <w:r w:rsidR="000A181E">
        <w:t>greater proportion of quickflow</w:t>
      </w:r>
      <w:r w:rsidR="00B03DA8">
        <w:t xml:space="preserve"> </w:t>
      </w:r>
      <w:r w:rsidR="000A181E">
        <w:t>generally had greater event nitrate-N and TP lo</w:t>
      </w:r>
      <w:r w:rsidR="00A418B1">
        <w:t>ads, although the relationship wa</w:t>
      </w:r>
      <w:r w:rsidR="000A181E">
        <w:t>s stronger for TP.</w:t>
      </w:r>
    </w:p>
    <w:p w:rsidR="00833B76" w:rsidRDefault="00833B76" w:rsidP="00030800"/>
    <w:p w:rsidR="00870CD3" w:rsidRPr="00870CD3" w:rsidRDefault="00870CD3" w:rsidP="00870CD3">
      <w:pPr>
        <w:pStyle w:val="ListParagraph"/>
        <w:numPr>
          <w:ilvl w:val="0"/>
          <w:numId w:val="26"/>
        </w:numPr>
        <w:rPr>
          <w:b/>
          <w:vanish/>
        </w:rPr>
      </w:pPr>
    </w:p>
    <w:p w:rsidR="00870CD3" w:rsidRPr="00870CD3" w:rsidRDefault="00870CD3" w:rsidP="00870CD3">
      <w:pPr>
        <w:pStyle w:val="ListParagraph"/>
        <w:numPr>
          <w:ilvl w:val="0"/>
          <w:numId w:val="26"/>
        </w:numPr>
        <w:rPr>
          <w:b/>
          <w:vanish/>
        </w:rPr>
      </w:pPr>
    </w:p>
    <w:p w:rsidR="00870CD3" w:rsidRPr="00870CD3" w:rsidRDefault="00870CD3" w:rsidP="00870CD3">
      <w:pPr>
        <w:pStyle w:val="ListParagraph"/>
        <w:numPr>
          <w:ilvl w:val="0"/>
          <w:numId w:val="26"/>
        </w:numPr>
        <w:rPr>
          <w:b/>
          <w:vanish/>
        </w:rPr>
      </w:pPr>
    </w:p>
    <w:p w:rsidR="00870CD3" w:rsidRPr="00870CD3" w:rsidRDefault="00870CD3" w:rsidP="00870CD3">
      <w:pPr>
        <w:pStyle w:val="ListParagraph"/>
        <w:numPr>
          <w:ilvl w:val="1"/>
          <w:numId w:val="26"/>
        </w:numPr>
        <w:rPr>
          <w:b/>
          <w:vanish/>
        </w:rPr>
      </w:pPr>
    </w:p>
    <w:p w:rsidR="00870CD3" w:rsidRPr="00870CD3" w:rsidRDefault="00870CD3" w:rsidP="00870CD3">
      <w:pPr>
        <w:pStyle w:val="ListParagraph"/>
        <w:numPr>
          <w:ilvl w:val="1"/>
          <w:numId w:val="26"/>
        </w:numPr>
        <w:rPr>
          <w:b/>
          <w:vanish/>
        </w:rPr>
      </w:pPr>
    </w:p>
    <w:p w:rsidR="00870CD3" w:rsidRPr="00870CD3" w:rsidRDefault="00870CD3" w:rsidP="00870CD3">
      <w:pPr>
        <w:pStyle w:val="ListParagraph"/>
        <w:numPr>
          <w:ilvl w:val="1"/>
          <w:numId w:val="26"/>
        </w:numPr>
        <w:rPr>
          <w:b/>
          <w:vanish/>
        </w:rPr>
      </w:pPr>
    </w:p>
    <w:p w:rsidR="00870CD3" w:rsidRPr="00870CD3" w:rsidRDefault="00870CD3" w:rsidP="00870CD3">
      <w:pPr>
        <w:pStyle w:val="ListParagraph"/>
        <w:numPr>
          <w:ilvl w:val="1"/>
          <w:numId w:val="26"/>
        </w:numPr>
        <w:rPr>
          <w:b/>
          <w:vanish/>
        </w:rPr>
      </w:pPr>
    </w:p>
    <w:p w:rsidR="00616013" w:rsidRPr="003E311C" w:rsidRDefault="00616013" w:rsidP="00870CD3">
      <w:pPr>
        <w:pStyle w:val="ListParagraph"/>
        <w:numPr>
          <w:ilvl w:val="1"/>
          <w:numId w:val="26"/>
        </w:numPr>
        <w:rPr>
          <w:b/>
        </w:rPr>
      </w:pPr>
      <w:r w:rsidRPr="003E311C">
        <w:rPr>
          <w:b/>
        </w:rPr>
        <w:t>Fertiliser application and riverine N and P loads</w:t>
      </w:r>
    </w:p>
    <w:p w:rsidR="00CC08C6" w:rsidRDefault="00833B76">
      <w:r w:rsidRPr="00ED4F36">
        <w:t xml:space="preserve">Annual N fertiliser application totals were highest in </w:t>
      </w:r>
      <w:r w:rsidR="00736481" w:rsidRPr="00ED4F36">
        <w:t>2012</w:t>
      </w:r>
      <w:r w:rsidR="00384C14">
        <w:t xml:space="preserve"> (2.16 x 10</w:t>
      </w:r>
      <w:r w:rsidR="006A3A81" w:rsidRPr="00803EA6">
        <w:rPr>
          <w:vertAlign w:val="superscript"/>
        </w:rPr>
        <w:t>5</w:t>
      </w:r>
      <w:r w:rsidR="008A02A5">
        <w:t xml:space="preserve"> kg N</w:t>
      </w:r>
      <w:r w:rsidR="00384C14">
        <w:t>)</w:t>
      </w:r>
      <w:r w:rsidR="00736481" w:rsidRPr="00ED4F36">
        <w:t xml:space="preserve">, </w:t>
      </w:r>
      <w:r w:rsidR="00384C14">
        <w:t>followed by</w:t>
      </w:r>
      <w:r w:rsidR="00736481" w:rsidRPr="00ED4F36">
        <w:t xml:space="preserve"> 2013</w:t>
      </w:r>
      <w:r w:rsidR="00384C14">
        <w:t xml:space="preserve"> (2.05 x 10</w:t>
      </w:r>
      <w:r w:rsidR="006A3A81" w:rsidRPr="00803EA6">
        <w:rPr>
          <w:vertAlign w:val="superscript"/>
        </w:rPr>
        <w:t>5</w:t>
      </w:r>
      <w:r w:rsidR="008A02A5">
        <w:t xml:space="preserve"> kg N</w:t>
      </w:r>
      <w:r w:rsidR="00384C14">
        <w:t xml:space="preserve">) and </w:t>
      </w:r>
      <w:r w:rsidR="00ED4F36" w:rsidRPr="00ED4F36">
        <w:t xml:space="preserve">2014 </w:t>
      </w:r>
      <w:r w:rsidR="00384C14">
        <w:t>(1.70 x 10</w:t>
      </w:r>
      <w:r w:rsidR="00384C14" w:rsidRPr="003825AE">
        <w:rPr>
          <w:vertAlign w:val="superscript"/>
        </w:rPr>
        <w:t>5</w:t>
      </w:r>
      <w:r w:rsidR="008A02A5">
        <w:t xml:space="preserve"> kg N</w:t>
      </w:r>
      <w:r w:rsidR="00384C14">
        <w:t>)</w:t>
      </w:r>
      <w:r w:rsidR="00384C14" w:rsidRPr="00ED4F36">
        <w:t xml:space="preserve"> </w:t>
      </w:r>
      <w:r w:rsidR="00ED4F36" w:rsidRPr="00ED4F36">
        <w:t>(Table 2)</w:t>
      </w:r>
      <w:r w:rsidR="00736481" w:rsidRPr="00ED4F36">
        <w:t xml:space="preserve">. </w:t>
      </w:r>
      <w:r w:rsidR="0058162D">
        <w:t>In 2012</w:t>
      </w:r>
      <w:r w:rsidR="00384C14">
        <w:t>,</w:t>
      </w:r>
      <w:r w:rsidR="0058162D">
        <w:t xml:space="preserve"> the hectarage of winter oilseed rape, sugar beet and winter wheat (feed) were t</w:t>
      </w:r>
      <w:r w:rsidR="0001688B">
        <w:t>he highest of the three years</w:t>
      </w:r>
      <w:r w:rsidR="0058162D">
        <w:t xml:space="preserve"> </w:t>
      </w:r>
      <w:r w:rsidR="0001688B">
        <w:t>(</w:t>
      </w:r>
      <w:r w:rsidR="0058162D">
        <w:t xml:space="preserve">mean </w:t>
      </w:r>
      <w:r w:rsidR="0001688B">
        <w:t>N application</w:t>
      </w:r>
      <w:r w:rsidR="0058162D">
        <w:t xml:space="preserve"> 150 – 247 kg N ha</w:t>
      </w:r>
      <w:r w:rsidR="0058162D" w:rsidRPr="0058162D">
        <w:rPr>
          <w:vertAlign w:val="superscript"/>
        </w:rPr>
        <w:t>-1</w:t>
      </w:r>
      <w:r w:rsidR="0001688B">
        <w:t>)</w:t>
      </w:r>
      <w:r w:rsidR="0058162D">
        <w:t>. Contributions from winter wheat (feed) and sugar beet were still high in 2013</w:t>
      </w:r>
      <w:r w:rsidR="00384C14">
        <w:t>,</w:t>
      </w:r>
      <w:r w:rsidR="0058162D">
        <w:t xml:space="preserve"> but the greater coverage of spring barley (malt) </w:t>
      </w:r>
      <w:r w:rsidR="002B14A9">
        <w:t>(273 ha, mean application 137 kg N ha</w:t>
      </w:r>
      <w:r w:rsidR="002B14A9" w:rsidRPr="00CC08C6">
        <w:rPr>
          <w:vertAlign w:val="superscript"/>
        </w:rPr>
        <w:t>-1</w:t>
      </w:r>
      <w:r w:rsidR="002B14A9">
        <w:t>) and spring beans (114 ha, no N applied) led</w:t>
      </w:r>
      <w:r w:rsidR="0058162D">
        <w:t xml:space="preserve"> to a reduction in annual N input. </w:t>
      </w:r>
      <w:r w:rsidR="002B14A9">
        <w:t>The greatest hectarage of spring beans (241 ha) was largely responsible for the lower annual N application</w:t>
      </w:r>
      <w:r w:rsidR="0001688B">
        <w:t xml:space="preserve"> in 2014</w:t>
      </w:r>
      <w:r w:rsidR="002B14A9">
        <w:t xml:space="preserve">. </w:t>
      </w:r>
      <w:r w:rsidR="0058162D">
        <w:t xml:space="preserve"> </w:t>
      </w:r>
      <w:r w:rsidR="00736481" w:rsidRPr="00ED4F36">
        <w:t xml:space="preserve">Annual P fertiliser application totals were highest </w:t>
      </w:r>
      <w:r w:rsidRPr="00ED4F36">
        <w:t>2013</w:t>
      </w:r>
      <w:r w:rsidR="008A02A5">
        <w:t xml:space="preserve"> (3.63 x 10</w:t>
      </w:r>
      <w:r w:rsidR="006A3A81" w:rsidRPr="00803EA6">
        <w:rPr>
          <w:vertAlign w:val="superscript"/>
        </w:rPr>
        <w:t>4</w:t>
      </w:r>
      <w:r w:rsidR="008A02A5">
        <w:t xml:space="preserve"> kg P)</w:t>
      </w:r>
      <w:r w:rsidRPr="00ED4F36">
        <w:t xml:space="preserve">, </w:t>
      </w:r>
      <w:r w:rsidR="00ED4F36" w:rsidRPr="00ED4F36">
        <w:t>one and a half times</w:t>
      </w:r>
      <w:r w:rsidRPr="00ED4F36">
        <w:t xml:space="preserve"> that of 2012</w:t>
      </w:r>
      <w:r w:rsidR="008A02A5">
        <w:t xml:space="preserve"> (2.48 x 10</w:t>
      </w:r>
      <w:r w:rsidR="008A02A5" w:rsidRPr="003825AE">
        <w:rPr>
          <w:vertAlign w:val="superscript"/>
        </w:rPr>
        <w:t>4</w:t>
      </w:r>
      <w:r w:rsidR="008A02A5">
        <w:t xml:space="preserve"> kg P)</w:t>
      </w:r>
      <w:r w:rsidRPr="00ED4F36">
        <w:t xml:space="preserve"> and </w:t>
      </w:r>
      <w:r w:rsidR="00ED4F36" w:rsidRPr="00ED4F36">
        <w:t>nearly</w:t>
      </w:r>
      <w:r w:rsidRPr="00ED4F36">
        <w:t xml:space="preserve"> double that of 2014</w:t>
      </w:r>
      <w:r w:rsidR="008A02A5">
        <w:t xml:space="preserve"> (2.16 x 10</w:t>
      </w:r>
      <w:r w:rsidR="008A02A5" w:rsidRPr="003825AE">
        <w:rPr>
          <w:vertAlign w:val="superscript"/>
        </w:rPr>
        <w:t>4</w:t>
      </w:r>
      <w:r w:rsidR="008A02A5">
        <w:t xml:space="preserve"> kg P)</w:t>
      </w:r>
      <w:r w:rsidRPr="00ED4F36">
        <w:t>.</w:t>
      </w:r>
      <w:r>
        <w:t xml:space="preserve"> </w:t>
      </w:r>
      <w:r w:rsidR="002B14A9">
        <w:t>The relationship between crop type and annual P input is less clear because</w:t>
      </w:r>
      <w:r w:rsidR="00CC08C6">
        <w:t xml:space="preserve"> P applications depend</w:t>
      </w:r>
      <w:r w:rsidR="0001688B">
        <w:t>ed</w:t>
      </w:r>
      <w:r w:rsidR="00CC08C6">
        <w:t xml:space="preserve"> on soil type and soil P indexes and the timing and application rate in relation to crop growth phases is less important than for N applications. P applications for all crops are relatively low due to high soil P indexes in the catchment. </w:t>
      </w:r>
    </w:p>
    <w:p w:rsidR="00E50A49" w:rsidRPr="00723332" w:rsidRDefault="00B65AC8">
      <w:r>
        <w:t xml:space="preserve">Plotting </w:t>
      </w:r>
      <w:r w:rsidR="00FA0A26">
        <w:t>annual flow volume against total riverine export of nitrate-N and TP (</w:t>
      </w:r>
      <w:r w:rsidR="008A11A9">
        <w:t>Figure 9</w:t>
      </w:r>
      <w:r w:rsidR="00FA0A26">
        <w:t>a</w:t>
      </w:r>
      <w:r w:rsidR="007C1538">
        <w:t xml:space="preserve"> </w:t>
      </w:r>
      <w:r w:rsidR="00FA0A26">
        <w:t>&amp;</w:t>
      </w:r>
      <w:r w:rsidR="007C1538">
        <w:t xml:space="preserve"> </w:t>
      </w:r>
      <w:r w:rsidR="00BE158F">
        <w:t>b</w:t>
      </w:r>
      <w:r w:rsidR="00FA0A26">
        <w:t>)</w:t>
      </w:r>
      <w:r>
        <w:t xml:space="preserve"> revealed</w:t>
      </w:r>
      <w:r w:rsidR="00FA0A26">
        <w:t xml:space="preserve"> </w:t>
      </w:r>
      <w:r>
        <w:t xml:space="preserve">a linear </w:t>
      </w:r>
      <w:r w:rsidR="00FA0A26">
        <w:t xml:space="preserve">relationship, with </w:t>
      </w:r>
      <w:r>
        <w:t xml:space="preserve">the </w:t>
      </w:r>
      <w:r w:rsidR="00A2085C">
        <w:t xml:space="preserve">smallest </w:t>
      </w:r>
      <w:r w:rsidR="00FA0A26">
        <w:t>flow volume and riverine loads in 2012 and greatest in 2013 for both nitrate-N and TP</w:t>
      </w:r>
      <w:r w:rsidR="00FA0A26" w:rsidRPr="00CC08C6">
        <w:t xml:space="preserve">.  When total applied N and P fertiliser loadings </w:t>
      </w:r>
      <w:r w:rsidR="00A2085C" w:rsidRPr="00CC08C6">
        <w:t>were</w:t>
      </w:r>
      <w:r w:rsidR="00FA0A26" w:rsidRPr="00CC08C6">
        <w:t xml:space="preserve"> plotted against total riverine export of nitrate-N and TP (</w:t>
      </w:r>
      <w:r w:rsidR="008A11A9" w:rsidRPr="00CC08C6">
        <w:t>Figure 9</w:t>
      </w:r>
      <w:r w:rsidR="00BE158F" w:rsidRPr="00CC08C6">
        <w:t>c</w:t>
      </w:r>
      <w:r w:rsidR="00A418B1">
        <w:t xml:space="preserve"> </w:t>
      </w:r>
      <w:r w:rsidR="00FA0A26" w:rsidRPr="00CC08C6">
        <w:t>&amp;</w:t>
      </w:r>
      <w:r w:rsidR="00A418B1">
        <w:t xml:space="preserve"> </w:t>
      </w:r>
      <w:r w:rsidR="00FA0A26" w:rsidRPr="00CC08C6">
        <w:t xml:space="preserve">d), there </w:t>
      </w:r>
      <w:r w:rsidR="00A2085C" w:rsidRPr="00CC08C6">
        <w:t>was</w:t>
      </w:r>
      <w:r w:rsidR="00FA0A26" w:rsidRPr="00CC08C6">
        <w:t xml:space="preserve"> no clear pattern between total annual fertiliser application rate and riverine load. </w:t>
      </w:r>
    </w:p>
    <w:p w:rsidR="0075720F" w:rsidRDefault="00723332" w:rsidP="00870CD3">
      <w:pPr>
        <w:pStyle w:val="ListParagraph"/>
        <w:numPr>
          <w:ilvl w:val="0"/>
          <w:numId w:val="38"/>
        </w:numPr>
        <w:rPr>
          <w:b/>
        </w:rPr>
      </w:pPr>
      <w:r w:rsidRPr="0016322F">
        <w:rPr>
          <w:b/>
        </w:rPr>
        <w:lastRenderedPageBreak/>
        <w:t>Discussion</w:t>
      </w:r>
    </w:p>
    <w:p w:rsidR="003E311C" w:rsidRPr="003E311C" w:rsidRDefault="003E311C" w:rsidP="003E311C">
      <w:pPr>
        <w:pStyle w:val="ListParagraph"/>
        <w:numPr>
          <w:ilvl w:val="0"/>
          <w:numId w:val="23"/>
        </w:numPr>
        <w:rPr>
          <w:b/>
          <w:vanish/>
        </w:rPr>
      </w:pPr>
    </w:p>
    <w:p w:rsidR="003E311C" w:rsidRPr="003E311C" w:rsidRDefault="003E311C" w:rsidP="003E311C">
      <w:pPr>
        <w:pStyle w:val="ListParagraph"/>
        <w:numPr>
          <w:ilvl w:val="0"/>
          <w:numId w:val="23"/>
        </w:numPr>
        <w:rPr>
          <w:b/>
          <w:vanish/>
        </w:rPr>
      </w:pPr>
    </w:p>
    <w:p w:rsidR="003E311C" w:rsidRPr="003E311C" w:rsidRDefault="003E311C" w:rsidP="003E311C">
      <w:pPr>
        <w:pStyle w:val="ListParagraph"/>
        <w:numPr>
          <w:ilvl w:val="0"/>
          <w:numId w:val="23"/>
        </w:numPr>
        <w:rPr>
          <w:b/>
          <w:vanish/>
        </w:rPr>
      </w:pPr>
    </w:p>
    <w:p w:rsidR="003E311C" w:rsidRPr="003E311C" w:rsidRDefault="003E311C" w:rsidP="003E311C">
      <w:pPr>
        <w:pStyle w:val="ListParagraph"/>
        <w:numPr>
          <w:ilvl w:val="0"/>
          <w:numId w:val="23"/>
        </w:numPr>
        <w:rPr>
          <w:b/>
          <w:vanish/>
        </w:rPr>
      </w:pPr>
    </w:p>
    <w:p w:rsidR="009169F0" w:rsidRPr="00777AC6" w:rsidRDefault="00A0457E" w:rsidP="00A0457E">
      <w:pPr>
        <w:pStyle w:val="ListParagraph"/>
        <w:numPr>
          <w:ilvl w:val="1"/>
          <w:numId w:val="23"/>
        </w:numPr>
        <w:rPr>
          <w:b/>
        </w:rPr>
      </w:pPr>
      <w:r w:rsidRPr="003E311C">
        <w:rPr>
          <w:b/>
        </w:rPr>
        <w:t>Influence of rainfall, runoff and catchment connectivity on nutrient mobilisation</w:t>
      </w:r>
    </w:p>
    <w:p w:rsidR="009169F0" w:rsidRDefault="009169F0" w:rsidP="009169F0">
      <w:r w:rsidRPr="00F80E41">
        <w:t>The amount and timing of rainfall which results in runoff is</w:t>
      </w:r>
      <w:r w:rsidR="00777AC6">
        <w:t xml:space="preserve"> </w:t>
      </w:r>
      <w:r w:rsidRPr="00F80E41">
        <w:t>important to the amount of N or P which is mobilised in the catchment. This</w:t>
      </w:r>
      <w:r>
        <w:t xml:space="preserve"> was particularly evident in 2012</w:t>
      </w:r>
      <w:r w:rsidR="00EF2CF2">
        <w:t xml:space="preserve"> when</w:t>
      </w:r>
      <w:r>
        <w:t xml:space="preserve"> annual rainfall was higher than the long-term average</w:t>
      </w:r>
      <w:r w:rsidR="00EF2CF2">
        <w:t xml:space="preserve"> (683 mm)</w:t>
      </w:r>
      <w:r w:rsidR="00A2085C">
        <w:t>,</w:t>
      </w:r>
      <w:r w:rsidR="00EF2CF2">
        <w:t xml:space="preserve"> yet</w:t>
      </w:r>
      <w:r>
        <w:t xml:space="preserve"> </w:t>
      </w:r>
      <w:r w:rsidR="006F142F">
        <w:t>annual nitrate-</w:t>
      </w:r>
      <w:r>
        <w:t xml:space="preserve">N and </w:t>
      </w:r>
      <w:r w:rsidR="00A2085C">
        <w:t>T</w:t>
      </w:r>
      <w:r>
        <w:t>P loads were half that of 2013 which had a lower annual rainfall</w:t>
      </w:r>
      <w:r w:rsidR="00EF2CF2">
        <w:t xml:space="preserve"> (633 mm)</w:t>
      </w:r>
      <w:r>
        <w:t xml:space="preserve">. During events with low runoff </w:t>
      </w:r>
      <w:r w:rsidR="00923347">
        <w:t>coefficients</w:t>
      </w:r>
      <w:r>
        <w:t xml:space="preserve"> the downward movement of precipitation which occurs after dry antecedent periods mobilise</w:t>
      </w:r>
      <w:r w:rsidR="00B42B29">
        <w:t>s</w:t>
      </w:r>
      <w:r>
        <w:t xml:space="preserve"> a smaller quantity of nitrate-N and TP from catchment sources than </w:t>
      </w:r>
      <w:r w:rsidR="00451F75">
        <w:t xml:space="preserve">at </w:t>
      </w:r>
      <w:r>
        <w:t>times when the catchment has wetted up, subsurface pathways are active and field drains are running</w:t>
      </w:r>
      <w:r w:rsidR="008A4D77">
        <w:t xml:space="preserve"> (Table 3)</w:t>
      </w:r>
      <w:r>
        <w:t xml:space="preserve">. </w:t>
      </w:r>
      <w:r w:rsidR="00296F3A">
        <w:t>This is comparable to the findings of Davis et al. (2013).</w:t>
      </w:r>
    </w:p>
    <w:p w:rsidR="000B3362" w:rsidRPr="005E5094" w:rsidRDefault="000D09D3" w:rsidP="005E5094">
      <w:r w:rsidRPr="000D09D3">
        <w:t>The greatest daily nitrate-N and TP loads</w:t>
      </w:r>
      <w:r w:rsidR="00C051E3" w:rsidRPr="000D09D3">
        <w:t xml:space="preserve"> </w:t>
      </w:r>
      <w:r w:rsidRPr="000D09D3">
        <w:t>(</w:t>
      </w:r>
      <w:r w:rsidR="00C051E3" w:rsidRPr="000D09D3">
        <w:t>&gt; ~250 kg N day</w:t>
      </w:r>
      <w:r w:rsidR="00C051E3" w:rsidRPr="005E5094">
        <w:rPr>
          <w:vertAlign w:val="superscript"/>
        </w:rPr>
        <w:t>-1</w:t>
      </w:r>
      <w:r w:rsidR="00C051E3" w:rsidRPr="000D09D3">
        <w:t xml:space="preserve"> and </w:t>
      </w:r>
      <w:r w:rsidRPr="000D09D3">
        <w:t>&gt;~10 kg TP day</w:t>
      </w:r>
      <w:r w:rsidRPr="005E5094">
        <w:rPr>
          <w:vertAlign w:val="superscript"/>
        </w:rPr>
        <w:t>-1</w:t>
      </w:r>
      <w:r w:rsidRPr="000D09D3">
        <w:t xml:space="preserve">, respectively) </w:t>
      </w:r>
      <w:r w:rsidR="00C051E3" w:rsidRPr="000D09D3">
        <w:t xml:space="preserve">only occurred when the </w:t>
      </w:r>
      <w:r w:rsidR="00B42B29">
        <w:t xml:space="preserve">shallow </w:t>
      </w:r>
      <w:r w:rsidR="00C051E3" w:rsidRPr="000D09D3">
        <w:t xml:space="preserve">groundwater level was </w:t>
      </w:r>
      <w:r w:rsidR="004B3483">
        <w:t>&gt;</w:t>
      </w:r>
      <w:r w:rsidR="00C051E3" w:rsidRPr="000D09D3">
        <w:t>42</w:t>
      </w:r>
      <w:r w:rsidR="0001688B">
        <w:t>.2</w:t>
      </w:r>
      <w:r w:rsidR="00C051E3" w:rsidRPr="000D09D3">
        <w:t xml:space="preserve"> </w:t>
      </w:r>
      <w:r w:rsidR="0022207E">
        <w:t>m asl</w:t>
      </w:r>
      <w:r w:rsidR="00C051E3" w:rsidRPr="000D09D3">
        <w:t xml:space="preserve"> </w:t>
      </w:r>
      <w:r w:rsidR="00BA1438">
        <w:t xml:space="preserve">(i.e. within 0.6 m of the ground surface) </w:t>
      </w:r>
      <w:r w:rsidR="00C051E3" w:rsidRPr="000D09D3">
        <w:t xml:space="preserve">and runoff </w:t>
      </w:r>
      <w:r w:rsidR="00923347">
        <w:t>coefficients</w:t>
      </w:r>
      <w:r w:rsidR="00C051E3" w:rsidRPr="000D09D3">
        <w:t xml:space="preserve"> were </w:t>
      </w:r>
      <w:r w:rsidR="004B3483">
        <w:t>&gt;</w:t>
      </w:r>
      <w:r w:rsidR="00C051E3" w:rsidRPr="000D09D3">
        <w:t>0.1.</w:t>
      </w:r>
      <w:r w:rsidR="00C051E3" w:rsidRPr="00D40361">
        <w:t xml:space="preserve"> </w:t>
      </w:r>
      <w:r w:rsidR="00296F3A">
        <w:t xml:space="preserve">Positive relationships between groundwater level and nitrate and TP concentrations have been observed in other tile drained agricultural catchments (MacRae et al., 2010).  </w:t>
      </w:r>
      <w:r>
        <w:t xml:space="preserve">Whilst shallow groundwater levels were frequently elevated in 2012 the water table level quickly receded </w:t>
      </w:r>
      <w:r w:rsidR="00287078">
        <w:t>(</w:t>
      </w:r>
      <w:r w:rsidR="008A11A9">
        <w:t>Figure 3</w:t>
      </w:r>
      <w:r w:rsidR="00287078">
        <w:t xml:space="preserve">b) </w:t>
      </w:r>
      <w:r>
        <w:t>before catchment connectivity was established as precipitation largely resulted in storage rather than runoff</w:t>
      </w:r>
      <w:r w:rsidR="00870CD3">
        <w:t>, as</w:t>
      </w:r>
      <w:r w:rsidR="003A79D9">
        <w:t xml:space="preserve"> demonstrated by runoff </w:t>
      </w:r>
      <w:r w:rsidR="00923347">
        <w:t>coefficients</w:t>
      </w:r>
      <w:r w:rsidR="003A79D9">
        <w:t xml:space="preserve"> below 0.1</w:t>
      </w:r>
      <w:r>
        <w:t xml:space="preserve">. </w:t>
      </w:r>
      <w:r w:rsidR="00C051E3" w:rsidRPr="00D40361">
        <w:t>The wetter years 2013 and 2014 had a larger number of events which met</w:t>
      </w:r>
      <w:r w:rsidR="009F73A2">
        <w:t xml:space="preserve"> the</w:t>
      </w:r>
      <w:r w:rsidR="00C051E3" w:rsidRPr="00D40361">
        <w:t xml:space="preserve"> </w:t>
      </w:r>
      <w:r>
        <w:t xml:space="preserve">shallow groundwater and runoff </w:t>
      </w:r>
      <w:r w:rsidR="00923347">
        <w:t>coefficient</w:t>
      </w:r>
      <w:r w:rsidR="009F73A2">
        <w:t xml:space="preserve"> threshold</w:t>
      </w:r>
      <w:r w:rsidR="00C051E3" w:rsidRPr="00D40361">
        <w:t xml:space="preserve"> criteria, resulting in</w:t>
      </w:r>
      <w:r w:rsidR="00C051E3">
        <w:t xml:space="preserve"> greater nitrate-N and TP mobilisation</w:t>
      </w:r>
      <w:r w:rsidR="00C051E3" w:rsidRPr="00D40361">
        <w:t xml:space="preserve">. </w:t>
      </w:r>
      <w:r w:rsidR="009F73A2">
        <w:t>Some</w:t>
      </w:r>
      <w:r w:rsidR="00C051E3" w:rsidRPr="00D40361">
        <w:t xml:space="preserve"> exception</w:t>
      </w:r>
      <w:r w:rsidR="009F73A2">
        <w:t>s</w:t>
      </w:r>
      <w:r w:rsidR="00C051E3" w:rsidRPr="00D40361">
        <w:t xml:space="preserve"> to this general pattern occurred in</w:t>
      </w:r>
      <w:r w:rsidR="009F73A2">
        <w:t xml:space="preserve"> 2012 and</w:t>
      </w:r>
      <w:r w:rsidR="00C051E3" w:rsidRPr="00D40361">
        <w:t xml:space="preserve"> 2014 when the</w:t>
      </w:r>
      <w:r w:rsidR="009F73A2">
        <w:t>re were</w:t>
      </w:r>
      <w:r w:rsidR="009F73A2" w:rsidRPr="009F73A2">
        <w:t xml:space="preserve"> </w:t>
      </w:r>
      <w:r w:rsidR="009F73A2" w:rsidRPr="00D40361">
        <w:t>obvious outliers</w:t>
      </w:r>
      <w:r w:rsidR="009F73A2">
        <w:t xml:space="preserve"> in</w:t>
      </w:r>
      <w:r w:rsidR="00C051E3" w:rsidRPr="00D40361">
        <w:t xml:space="preserve"> daily discharge</w:t>
      </w:r>
      <w:r w:rsidR="009F73A2">
        <w:t xml:space="preserve"> (</w:t>
      </w:r>
      <w:r w:rsidR="008A11A9">
        <w:t>Figure 7</w:t>
      </w:r>
      <w:r w:rsidR="009F73A2">
        <w:t>a)</w:t>
      </w:r>
      <w:r w:rsidR="004B3483">
        <w:t>,</w:t>
      </w:r>
      <w:r w:rsidR="00C051E3" w:rsidRPr="00D40361">
        <w:t xml:space="preserve"> daily </w:t>
      </w:r>
      <w:r w:rsidR="003A79D9">
        <w:t>nitrate-N load (</w:t>
      </w:r>
      <w:r w:rsidR="008A11A9">
        <w:t>Figure 7</w:t>
      </w:r>
      <w:r w:rsidR="003A79D9">
        <w:t xml:space="preserve">c) and daily </w:t>
      </w:r>
      <w:r w:rsidR="00C051E3" w:rsidRPr="00D40361">
        <w:t>TP load</w:t>
      </w:r>
      <w:r w:rsidR="009F73A2">
        <w:t xml:space="preserve"> (</w:t>
      </w:r>
      <w:r w:rsidR="008A11A9">
        <w:t>Figure 7</w:t>
      </w:r>
      <w:r w:rsidR="009F73A2">
        <w:t>d)</w:t>
      </w:r>
      <w:r w:rsidR="00C051E3" w:rsidRPr="00D40361">
        <w:t xml:space="preserve"> on </w:t>
      </w:r>
      <w:r w:rsidR="009F73A2">
        <w:t xml:space="preserve">several </w:t>
      </w:r>
      <w:r w:rsidR="00C051E3" w:rsidRPr="00D40361">
        <w:t>occasions</w:t>
      </w:r>
      <w:r w:rsidR="003A79D9">
        <w:t xml:space="preserve">. </w:t>
      </w:r>
      <w:r w:rsidR="00C051E3">
        <w:t>Th</w:t>
      </w:r>
      <w:r w:rsidR="003A79D9">
        <w:t xml:space="preserve">ese were from </w:t>
      </w:r>
      <w:r w:rsidR="00A418B1">
        <w:t xml:space="preserve">incidents </w:t>
      </w:r>
      <w:r w:rsidR="003A79D9">
        <w:t>when</w:t>
      </w:r>
      <w:r w:rsidR="00C051E3">
        <w:t xml:space="preserve"> event </w:t>
      </w:r>
      <w:r w:rsidR="003A79D9">
        <w:t xml:space="preserve">water </w:t>
      </w:r>
      <w:r w:rsidR="00C051E3">
        <w:t xml:space="preserve">was dominated by </w:t>
      </w:r>
      <w:r w:rsidR="00C051E3" w:rsidRPr="00D40361">
        <w:t>quickflow as a result of dry soil</w:t>
      </w:r>
      <w:r w:rsidR="00C051E3">
        <w:t>s</w:t>
      </w:r>
      <w:r w:rsidR="003A79D9">
        <w:t>,</w:t>
      </w:r>
      <w:r w:rsidR="00C051E3" w:rsidRPr="00D40361">
        <w:t xml:space="preserve"> </w:t>
      </w:r>
      <w:r w:rsidR="003A79D9">
        <w:t xml:space="preserve">low </w:t>
      </w:r>
      <w:r w:rsidR="00C051E3" w:rsidRPr="00D40361">
        <w:t>groundwater levels</w:t>
      </w:r>
      <w:r w:rsidR="003A79D9">
        <w:t xml:space="preserve"> and</w:t>
      </w:r>
      <w:r w:rsidR="00C051E3" w:rsidRPr="00D40361">
        <w:t xml:space="preserve"> </w:t>
      </w:r>
      <w:r w:rsidR="00C051E3">
        <w:t xml:space="preserve">the majority of </w:t>
      </w:r>
      <w:r w:rsidR="00C051E3" w:rsidRPr="00D40361">
        <w:t>field drains not running</w:t>
      </w:r>
      <w:r w:rsidR="00C051E3">
        <w:t xml:space="preserve"> pr</w:t>
      </w:r>
      <w:r w:rsidR="0045121C">
        <w:t>ior</w:t>
      </w:r>
      <w:r w:rsidR="00C051E3">
        <w:t xml:space="preserve"> to the event</w:t>
      </w:r>
      <w:r w:rsidR="003A79D9">
        <w:t>, such as</w:t>
      </w:r>
      <w:r w:rsidR="00034E72">
        <w:t xml:space="preserve"> during</w:t>
      </w:r>
      <w:r w:rsidR="003A79D9">
        <w:t xml:space="preserve"> the large event in May 2014</w:t>
      </w:r>
      <w:r w:rsidR="00C051E3">
        <w:t xml:space="preserve">. Generally the relationship between TP daily load and mean shallow groundwater level </w:t>
      </w:r>
      <w:r w:rsidR="006F142F">
        <w:t xml:space="preserve">was </w:t>
      </w:r>
      <w:r w:rsidR="00C051E3">
        <w:t>similar to that of nitrate-N, apart from when overland flow dominate</w:t>
      </w:r>
      <w:r w:rsidR="006F142F">
        <w:t>d</w:t>
      </w:r>
      <w:r w:rsidR="00C051E3">
        <w:t xml:space="preserve"> an event, which is rare in this catchment. This similarity is partially because elevated groundwater levels activate</w:t>
      </w:r>
      <w:r w:rsidR="006F142F">
        <w:t>d</w:t>
      </w:r>
      <w:r w:rsidR="00C051E3">
        <w:t xml:space="preserve"> subsurface pathways which can transport more mobile fractions of P via field drains</w:t>
      </w:r>
      <w:r w:rsidR="007E0A7C">
        <w:t xml:space="preserve"> (Table 3)</w:t>
      </w:r>
      <w:r w:rsidR="00417DC2">
        <w:t xml:space="preserve">. Additionally, </w:t>
      </w:r>
      <w:r w:rsidR="00C051E3">
        <w:t>elevated shal</w:t>
      </w:r>
      <w:r w:rsidR="007B3B25">
        <w:t xml:space="preserve">low groundwater levels </w:t>
      </w:r>
      <w:r w:rsidR="00417DC2">
        <w:t xml:space="preserve">can </w:t>
      </w:r>
      <w:r w:rsidR="007B3B25">
        <w:t>indicate</w:t>
      </w:r>
      <w:r w:rsidR="00C051E3">
        <w:t xml:space="preserve"> a greater degree of soil wetness</w:t>
      </w:r>
      <w:r w:rsidR="00626B84">
        <w:t xml:space="preserve"> and</w:t>
      </w:r>
      <w:r w:rsidR="00C051E3">
        <w:t xml:space="preserve"> </w:t>
      </w:r>
      <w:r w:rsidR="00626B84">
        <w:t>t</w:t>
      </w:r>
      <w:r w:rsidR="00C051E3">
        <w:t xml:space="preserve">he more saturated the soil the greater the proportion of precipitation which is converted to runoff as </w:t>
      </w:r>
      <w:r w:rsidR="005E5094">
        <w:t>opposed to storage</w:t>
      </w:r>
      <w:r w:rsidR="006F142F">
        <w:t>.</w:t>
      </w:r>
    </w:p>
    <w:p w:rsidR="005E5094" w:rsidRPr="005E5094" w:rsidRDefault="005E5094" w:rsidP="005E5094">
      <w:pPr>
        <w:pStyle w:val="ListParagraph"/>
        <w:numPr>
          <w:ilvl w:val="0"/>
          <w:numId w:val="26"/>
        </w:numPr>
        <w:rPr>
          <w:b/>
          <w:vanish/>
        </w:rPr>
      </w:pPr>
    </w:p>
    <w:p w:rsidR="005E5094" w:rsidRPr="005E5094" w:rsidRDefault="005E5094" w:rsidP="005E5094">
      <w:pPr>
        <w:pStyle w:val="ListParagraph"/>
        <w:numPr>
          <w:ilvl w:val="1"/>
          <w:numId w:val="26"/>
        </w:numPr>
        <w:rPr>
          <w:b/>
          <w:vanish/>
        </w:rPr>
      </w:pPr>
    </w:p>
    <w:p w:rsidR="009169F0" w:rsidRDefault="000B3362" w:rsidP="005E5094">
      <w:pPr>
        <w:pStyle w:val="ListParagraph"/>
        <w:numPr>
          <w:ilvl w:val="1"/>
          <w:numId w:val="26"/>
        </w:numPr>
        <w:rPr>
          <w:b/>
        </w:rPr>
      </w:pPr>
      <w:r w:rsidRPr="005E5094">
        <w:rPr>
          <w:b/>
        </w:rPr>
        <w:t>Nutrient sources and mobilisation pathways</w:t>
      </w:r>
    </w:p>
    <w:p w:rsidR="00881F5A" w:rsidRPr="005E5094" w:rsidRDefault="00881F5A" w:rsidP="00881F5A">
      <w:pPr>
        <w:pStyle w:val="ListParagraph"/>
        <w:numPr>
          <w:ilvl w:val="2"/>
          <w:numId w:val="26"/>
        </w:numPr>
        <w:rPr>
          <w:b/>
        </w:rPr>
      </w:pPr>
      <w:r>
        <w:rPr>
          <w:b/>
        </w:rPr>
        <w:t>Nitrate-N</w:t>
      </w:r>
    </w:p>
    <w:p w:rsidR="005E5094" w:rsidRDefault="00B42B29" w:rsidP="000D31E5">
      <w:pPr>
        <w:spacing w:before="240"/>
      </w:pPr>
      <w:r>
        <w:t xml:space="preserve">The </w:t>
      </w:r>
      <w:r w:rsidR="007B3B25">
        <w:t xml:space="preserve">frequent occurrence of </w:t>
      </w:r>
      <w:r>
        <w:t>anticlockwise</w:t>
      </w:r>
      <w:r w:rsidR="005E5094">
        <w:t xml:space="preserve"> nitrate-N hysteresis</w:t>
      </w:r>
      <w:r>
        <w:t xml:space="preserve"> loops</w:t>
      </w:r>
      <w:r w:rsidR="005E5094">
        <w:t xml:space="preserve"> </w:t>
      </w:r>
      <w:r w:rsidR="007B3B25">
        <w:t>due to</w:t>
      </w:r>
      <w:r w:rsidR="006F142F">
        <w:t xml:space="preserve"> </w:t>
      </w:r>
      <w:r w:rsidR="00034E72">
        <w:t>peak</w:t>
      </w:r>
      <w:r w:rsidR="005E5094">
        <w:t xml:space="preserve"> nitrate concentrations greater than pre-event concentration</w:t>
      </w:r>
      <w:r w:rsidR="007B3B25">
        <w:t xml:space="preserve"> occurring on the falling limb</w:t>
      </w:r>
      <w:r w:rsidR="0045121C">
        <w:t xml:space="preserve"> </w:t>
      </w:r>
      <w:r w:rsidR="005E5094">
        <w:t xml:space="preserve">indicates flushing of diffuse </w:t>
      </w:r>
      <w:r w:rsidR="005807C5">
        <w:t xml:space="preserve">N </w:t>
      </w:r>
      <w:r w:rsidR="005E5094">
        <w:t xml:space="preserve">stores and not simply the dilution of baseflow nitrate </w:t>
      </w:r>
      <w:r w:rsidR="005E5094" w:rsidRPr="00095C2E">
        <w:t>concentration</w:t>
      </w:r>
      <w:r w:rsidR="00602FC0">
        <w:t xml:space="preserve"> (Figure 5a)</w:t>
      </w:r>
      <w:r w:rsidR="005E5094" w:rsidRPr="00095C2E">
        <w:t xml:space="preserve">. </w:t>
      </w:r>
      <w:r w:rsidR="00A418B1">
        <w:t>The</w:t>
      </w:r>
      <w:r w:rsidR="00A75F1D">
        <w:t xml:space="preserve"> underlying chalk aquifer in the Blackwater sub-catchment ha</w:t>
      </w:r>
      <w:r>
        <w:t>d</w:t>
      </w:r>
      <w:r w:rsidR="00A75F1D">
        <w:t xml:space="preserve"> low nitrate concentrations (&lt;0.1 mg N L</w:t>
      </w:r>
      <w:r w:rsidR="00A75F1D" w:rsidRPr="00A75F1D">
        <w:rPr>
          <w:vertAlign w:val="superscript"/>
        </w:rPr>
        <w:t>-1</w:t>
      </w:r>
      <w:r w:rsidR="00A75F1D">
        <w:t>) due to the impermeable layer of clay loam soils developed on glacial deposits</w:t>
      </w:r>
      <w:r w:rsidR="00EF2CF2">
        <w:t xml:space="preserve"> up to 20 m</w:t>
      </w:r>
      <w:r w:rsidR="00756202">
        <w:t xml:space="preserve"> thick</w:t>
      </w:r>
      <w:r w:rsidR="00A75F1D">
        <w:t xml:space="preserve">.  </w:t>
      </w:r>
      <w:r w:rsidR="005E5094" w:rsidRPr="009C60BF">
        <w:t xml:space="preserve">Smaller loops were observed in all three years in October, increasing in size through November and December as the catchment wetted up and </w:t>
      </w:r>
      <w:r w:rsidR="005E5094">
        <w:t xml:space="preserve">subsurface flow pathways were activated </w:t>
      </w:r>
      <w:r w:rsidR="006F142F">
        <w:t xml:space="preserve">resulting in </w:t>
      </w:r>
      <w:r w:rsidR="005E5094">
        <w:t>greater daily nitrate-N loads per unit of flow.</w:t>
      </w:r>
      <w:r w:rsidR="005E5094" w:rsidRPr="00BC46F7">
        <w:t xml:space="preserve"> </w:t>
      </w:r>
      <w:r w:rsidR="005E5094">
        <w:t xml:space="preserve">The longer but less steep increases in nitrate-N concentration in response to larger flow events occurred from November to </w:t>
      </w:r>
      <w:r w:rsidR="00A75F1D">
        <w:t>February</w:t>
      </w:r>
      <w:r w:rsidR="005E5094">
        <w:t xml:space="preserve"> when flows were high and </w:t>
      </w:r>
      <w:r w:rsidR="00401F13">
        <w:t>pro</w:t>
      </w:r>
      <w:r w:rsidR="005E5094">
        <w:t>long</w:t>
      </w:r>
      <w:r w:rsidR="00401F13">
        <w:t>ed</w:t>
      </w:r>
      <w:r w:rsidR="005E5094">
        <w:t xml:space="preserve"> events occurred due to the lag in baseflow input several days after rainfall. </w:t>
      </w:r>
      <w:r w:rsidR="00A75F1D">
        <w:t>W</w:t>
      </w:r>
      <w:r w:rsidR="00747031">
        <w:t>ider</w:t>
      </w:r>
      <w:r w:rsidR="00A75F1D">
        <w:t xml:space="preserve"> and steeper</w:t>
      </w:r>
      <w:r w:rsidR="00747031">
        <w:t xml:space="preserve"> hysteresis loops and </w:t>
      </w:r>
      <w:r w:rsidR="005E5094">
        <w:t>marginally higher loads occurr</w:t>
      </w:r>
      <w:r w:rsidR="00A75F1D">
        <w:t>ed</w:t>
      </w:r>
      <w:r w:rsidR="005E5094">
        <w:t xml:space="preserve"> between March and June during fertiliser application</w:t>
      </w:r>
      <w:r w:rsidR="00A418B1">
        <w:t>s</w:t>
      </w:r>
      <w:r w:rsidR="005E5094">
        <w:t>. The long gradual loops (</w:t>
      </w:r>
      <w:r w:rsidR="008A11A9">
        <w:t>Figure 5</w:t>
      </w:r>
      <w:r w:rsidR="0045121C">
        <w:t>a</w:t>
      </w:r>
      <w:r w:rsidR="005E5094">
        <w:t xml:space="preserve">) are likely to represent the mobilisation of accumulated </w:t>
      </w:r>
      <w:r w:rsidR="005807C5">
        <w:t xml:space="preserve">N </w:t>
      </w:r>
      <w:r w:rsidR="005E5094">
        <w:t>stores</w:t>
      </w:r>
      <w:r w:rsidR="00A75F1D">
        <w:t xml:space="preserve"> during higher flow events (0.3 – 1.0 m</w:t>
      </w:r>
      <w:r w:rsidR="00A75F1D" w:rsidRPr="00A75F1D">
        <w:rPr>
          <w:vertAlign w:val="superscript"/>
        </w:rPr>
        <w:t>3</w:t>
      </w:r>
      <w:r w:rsidR="00A75F1D">
        <w:t>s</w:t>
      </w:r>
      <w:r w:rsidR="00A75F1D" w:rsidRPr="00A75F1D">
        <w:rPr>
          <w:vertAlign w:val="superscript"/>
        </w:rPr>
        <w:t>-1</w:t>
      </w:r>
      <w:r w:rsidR="00A75F1D">
        <w:t>)</w:t>
      </w:r>
      <w:r w:rsidR="000D31E5">
        <w:t>.</w:t>
      </w:r>
      <w:r w:rsidR="005E5094">
        <w:t xml:space="preserve"> </w:t>
      </w:r>
      <w:r w:rsidR="000D31E5">
        <w:t>S</w:t>
      </w:r>
      <w:r w:rsidR="005E5094">
        <w:t xml:space="preserve">hort sharp loops </w:t>
      </w:r>
      <w:r w:rsidR="000D31E5">
        <w:t xml:space="preserve">in </w:t>
      </w:r>
      <w:r w:rsidR="000D31E5">
        <w:lastRenderedPageBreak/>
        <w:t>response to relatively low flow (0.05 – 0.3 m</w:t>
      </w:r>
      <w:r w:rsidR="000D31E5" w:rsidRPr="00A75F1D">
        <w:rPr>
          <w:vertAlign w:val="superscript"/>
        </w:rPr>
        <w:t>3</w:t>
      </w:r>
      <w:r w:rsidR="000D31E5">
        <w:t>s</w:t>
      </w:r>
      <w:r w:rsidR="000D31E5" w:rsidRPr="00A75F1D">
        <w:rPr>
          <w:vertAlign w:val="superscript"/>
        </w:rPr>
        <w:t>-</w:t>
      </w:r>
      <w:r w:rsidR="00F0440A">
        <w:rPr>
          <w:vertAlign w:val="superscript"/>
        </w:rPr>
        <w:t>1</w:t>
      </w:r>
      <w:r w:rsidR="000D31E5">
        <w:t xml:space="preserve">) which only occurred between April – June </w:t>
      </w:r>
      <w:r w:rsidR="005E5094">
        <w:t xml:space="preserve">are likely to represent recently added </w:t>
      </w:r>
      <w:r w:rsidR="00A75F1D">
        <w:t>N</w:t>
      </w:r>
      <w:r w:rsidR="005E5094">
        <w:t xml:space="preserve"> fertiliser and mineralised soil </w:t>
      </w:r>
      <w:r w:rsidR="005807C5">
        <w:t xml:space="preserve">N </w:t>
      </w:r>
      <w:r w:rsidR="007B3B25">
        <w:t xml:space="preserve">which was </w:t>
      </w:r>
      <w:r w:rsidR="005E5094">
        <w:t>rapid</w:t>
      </w:r>
      <w:r w:rsidR="00F0440A">
        <w:t>ly</w:t>
      </w:r>
      <w:r w:rsidR="000D31E5">
        <w:t xml:space="preserve"> and temporar</w:t>
      </w:r>
      <w:r w:rsidR="00F0440A">
        <w:t>ily</w:t>
      </w:r>
      <w:r w:rsidR="000D31E5">
        <w:t xml:space="preserve"> mobilised via </w:t>
      </w:r>
      <w:r w:rsidR="00F0440A">
        <w:t xml:space="preserve">activation </w:t>
      </w:r>
      <w:r w:rsidR="000D31E5">
        <w:t>of</w:t>
      </w:r>
      <w:r w:rsidR="005E5094">
        <w:t xml:space="preserve"> </w:t>
      </w:r>
      <w:r w:rsidR="00F0440A">
        <w:t xml:space="preserve">flow through the </w:t>
      </w:r>
      <w:r w:rsidR="005E5094">
        <w:t>tile drains</w:t>
      </w:r>
      <w:r w:rsidR="008A4D77">
        <w:t xml:space="preserve"> (Table 3)</w:t>
      </w:r>
      <w:r w:rsidR="005E5094">
        <w:t>.</w:t>
      </w:r>
      <w:r w:rsidR="005E5094" w:rsidRPr="00BC46F7">
        <w:t xml:space="preserve"> </w:t>
      </w:r>
    </w:p>
    <w:p w:rsidR="006820DE" w:rsidRDefault="00CB3772" w:rsidP="005E5094">
      <w:r>
        <w:t xml:space="preserve">There was no evidence of nitrate-N source exhaustion from consecutive events, therefore nitrate-N transfer </w:t>
      </w:r>
      <w:r w:rsidR="000D31E5">
        <w:t>is</w:t>
      </w:r>
      <w:r>
        <w:t xml:space="preserve"> transport limited. Soil water extracted at 90</w:t>
      </w:r>
      <w:r w:rsidR="00CE2217">
        <w:t xml:space="preserve"> </w:t>
      </w:r>
      <w:r>
        <w:t xml:space="preserve">cm depth from porous pots in clay loam arable fields in the western part of the Blackwater sub-catchment </w:t>
      </w:r>
      <w:r w:rsidR="007C1538">
        <w:t>were</w:t>
      </w:r>
      <w:r>
        <w:t xml:space="preserve"> found to have nitrate concentrations of up to </w:t>
      </w:r>
      <w:r w:rsidR="00064E61">
        <w:t>18</w:t>
      </w:r>
      <w:r>
        <w:t xml:space="preserve"> mg N L</w:t>
      </w:r>
      <w:r w:rsidRPr="00747031">
        <w:rPr>
          <w:vertAlign w:val="superscript"/>
        </w:rPr>
        <w:t>-1</w:t>
      </w:r>
      <w:r w:rsidR="00064E61">
        <w:t xml:space="preserve"> in February 2014 </w:t>
      </w:r>
      <w:r w:rsidR="006A3A81">
        <w:fldChar w:fldCharType="begin"/>
      </w:r>
      <w:r w:rsidR="00064E61">
        <w:instrText xml:space="preserve"> ADDIN EN.CITE &lt;EndNote&gt;&lt;Cite&gt;&lt;Author&gt;Lovett&lt;/Author&gt;&lt;Year&gt;2015&lt;/Year&gt;&lt;RecNum&gt;354&lt;/RecNum&gt;&lt;DisplayText&gt;(Lovett et al., 2015)&lt;/DisplayText&gt;&lt;record&gt;&lt;rec-number&gt;354&lt;/rec-number&gt;&lt;foreign-keys&gt;&lt;key app="EN" db-id="zeaxs5ffsxdzslepdevpz5fdwrvds5sxzxrx" timestamp="1442498996"&gt;354&lt;/key&gt;&lt;/foreign-keys&gt;&lt;ref-type name="Journal Article"&gt;17&lt;/ref-type&gt;&lt;contributors&gt;&lt;authors&gt;&lt;author&gt;Lovett, A.A &lt;/author&gt;&lt;author&gt;Hiscock, K.M&lt;/author&gt;&lt;author&gt;Outram, F.N&lt;/author&gt;&lt;author&gt;Cooper, R.J&lt;/author&gt;&lt;author&gt;Dugdale, S&lt;/author&gt;&lt;author&gt;Stevenson, J&lt;/author&gt;&lt;author&gt;Sunnenberg, G&lt;/author&gt;&lt;author&gt;Hama-Aziz, Z&lt;/author&gt;&lt;author&gt;Dockerty, T.L&lt;/author&gt;&lt;author&gt;Noble, L&lt;/author&gt;&lt;author&gt;Beamish, J&lt;/author&gt;&lt;author&gt;Hovesen, P&lt;/author&gt;&lt;/authors&gt;&lt;/contributors&gt;&lt;titles&gt;&lt;title&gt;Experiments with cover crops and cultivation techniques in the Wensum DTC&lt;/title&gt;&lt;secondary-title&gt;Aspects of Applied Biology &lt;/secondary-title&gt;&lt;/titles&gt;&lt;periodical&gt;&lt;full-title&gt;Aspects of Applied Biology&lt;/full-title&gt;&lt;/periodical&gt;&lt;pages&gt;85-90&lt;/pages&gt;&lt;volume&gt;129&lt;/volume&gt;&lt;dates&gt;&lt;year&gt;2015&lt;/year&gt;&lt;/dates&gt;&lt;urls&gt;&lt;/urls&gt;&lt;/record&gt;&lt;/Cite&gt;&lt;/EndNote&gt;</w:instrText>
      </w:r>
      <w:r w:rsidR="006A3A81">
        <w:fldChar w:fldCharType="separate"/>
      </w:r>
      <w:r w:rsidR="00064E61">
        <w:rPr>
          <w:noProof/>
        </w:rPr>
        <w:t>(Lovett et al., 2015)</w:t>
      </w:r>
      <w:r w:rsidR="006A3A81">
        <w:fldChar w:fldCharType="end"/>
      </w:r>
      <w:r>
        <w:t xml:space="preserve">. </w:t>
      </w:r>
      <w:r w:rsidR="00505BDF">
        <w:t xml:space="preserve">Shallow </w:t>
      </w:r>
      <w:r w:rsidR="00756202">
        <w:t>ground</w:t>
      </w:r>
      <w:r w:rsidR="00505BDF">
        <w:t xml:space="preserve">water can </w:t>
      </w:r>
      <w:r w:rsidR="00747031">
        <w:t xml:space="preserve">mobilise </w:t>
      </w:r>
      <w:r w:rsidR="00505BDF">
        <w:t>nitrate-N as the saturated zone intercepts</w:t>
      </w:r>
      <w:r w:rsidR="00CE2217">
        <w:t xml:space="preserve"> the accumulated nitrate pool in upper soil layers </w:t>
      </w:r>
      <w:r w:rsidR="00505BDF">
        <w:t xml:space="preserve">on the receding limb of storm events </w:t>
      </w:r>
      <w:r w:rsidR="006A3A81">
        <w:fldChar w:fldCharType="begin">
          <w:fldData xml:space="preserve">PEVuZE5vdGU+PENpdGU+PEF1dGhvcj5Sb3plbWVpamVyPC9BdXRob3I+PFllYXI+MjAwNzwvWWVh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</w:fldData>
        </w:fldChar>
      </w:r>
      <w:r w:rsidR="00324758">
        <w:instrText xml:space="preserve"> ADDIN EN.CITE </w:instrText>
      </w:r>
      <w:r w:rsidR="006A3A81">
        <w:fldChar w:fldCharType="begin">
          <w:fldData xml:space="preserve">PEVuZE5vdGU+PENpdGU+PEF1dGhvcj5Sb3plbWVpamVyPC9BdXRob3I+PFllYXI+MjAwNzwvWWVh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</w:fldData>
        </w:fldChar>
      </w:r>
      <w:r w:rsidR="00324758">
        <w:instrText xml:space="preserve"> ADDIN EN.CITE.DATA </w:instrText>
      </w:r>
      <w:r w:rsidR="006A3A81">
        <w:fldChar w:fldCharType="end"/>
      </w:r>
      <w:r w:rsidR="006A3A81">
        <w:fldChar w:fldCharType="separate"/>
      </w:r>
      <w:r w:rsidR="00324758">
        <w:rPr>
          <w:noProof/>
        </w:rPr>
        <w:t>(Rozemeijer and Broers, 2007; Oeurng et al., 2010)</w:t>
      </w:r>
      <w:r w:rsidR="006A3A81">
        <w:fldChar w:fldCharType="end"/>
      </w:r>
      <w:r w:rsidR="00324758">
        <w:t xml:space="preserve">. </w:t>
      </w:r>
      <w:r w:rsidR="00C43926">
        <w:t>Evidence for this surface soil nitrate pool can be seen in Table 4, which shows the average soil nitrate</w:t>
      </w:r>
      <w:r w:rsidR="0000276B">
        <w:t>-N</w:t>
      </w:r>
      <w:r w:rsidR="00C43926">
        <w:t xml:space="preserve"> concentrations at 0-90 cm depth in nine fields with the Blackwater sub-catchment. </w:t>
      </w:r>
      <w:r w:rsidR="00324758">
        <w:t>The largest nitrate-N peaks occurred during March to early June</w:t>
      </w:r>
      <w:r w:rsidR="00747031">
        <w:t xml:space="preserve"> each year with peak concentrations between 10 </w:t>
      </w:r>
      <w:r w:rsidR="003C26D4">
        <w:t xml:space="preserve">and </w:t>
      </w:r>
      <w:r w:rsidR="00747031">
        <w:t>17 mg N L</w:t>
      </w:r>
      <w:r w:rsidR="00747031" w:rsidRPr="00747031">
        <w:rPr>
          <w:vertAlign w:val="superscript"/>
        </w:rPr>
        <w:t>-1</w:t>
      </w:r>
      <w:r w:rsidR="00747031">
        <w:t xml:space="preserve">, with concentrations peaking ~7 to 8 hours after peak flow. </w:t>
      </w:r>
      <w:r w:rsidR="006A3A81">
        <w:fldChar w:fldCharType="begin"/>
      </w:r>
      <w:r w:rsidR="00747031">
        <w:instrText xml:space="preserve"> ADDIN EN.CITE &lt;EndNote&gt;&lt;Cite AuthorYear="1"&gt;&lt;Author&gt;Outram&lt;/Author&gt;&lt;Year&gt;2014&lt;/Year&gt;&lt;RecNum&gt;340&lt;/RecNum&gt;&lt;DisplayText&gt;Outram et al. (2014&lt;/DisplayText&gt;&lt;record&gt;&lt;rec-number&gt;340&lt;/rec-number&gt;&lt;foreign-keys&gt;&lt;key app="EN" db-id="zeaxs5ffsxdzslepdevpz5fdwrvds5sxzxrx" timestamp="1435072353"&gt;340&lt;/key&gt;&lt;/foreign-keys&gt;&lt;ref-type name="Journal Article"&gt;17&lt;/ref-type&gt;&lt;contributors&gt;&lt;authors&gt;&lt;author&gt;Outram, F. N.&lt;/author&gt;&lt;author&gt;Lloyd, C. E. M.&lt;/author&gt;&lt;author&gt;Jonczyk, J.&lt;/author&gt;&lt;author&gt;Benskin, C. McW H.&lt;/author&gt;&lt;author&gt;Grant, F.&lt;/author&gt;&lt;author&gt;Perks, M. T.&lt;/author&gt;&lt;author&gt;Deasy, C.&lt;/author&gt;&lt;author&gt;Burke, S. P.&lt;/author&gt;&lt;author&gt;Collins, A. L.&lt;/author&gt;&lt;author&gt;Freer, J.&lt;/author&gt;&lt;author&gt;Haygarth, P. M.&lt;/author&gt;&lt;author&gt;Hiscock, K. M.&lt;/author&gt;&lt;author&gt;Johnes, P. J.&lt;/author&gt;&lt;author&gt;Lovett, A. L.&lt;/author&gt;&lt;/authors&gt;&lt;/contributors&gt;&lt;titles&gt;&lt;title&gt;High-frequency monitoring of nitrogen and phosphorus response in three rural catchments to the end of the 2011–2012 drought in England&lt;/title&gt;&lt;secondary-title&gt;Hydrol. Earth Syst. Sci.&lt;/secondary-title&gt;&lt;/titles&gt;&lt;periodical&gt;&lt;full-title&gt;Hydrology and Earth System Sciences&lt;/full-title&gt;&lt;abbr-1&gt;Hydrol Earth Syst Sc&lt;/abbr-1&gt;&lt;abbr-2&gt;Hydrol. Earth Syst. Sci.&lt;/abbr-2&gt;&lt;/periodical&gt;&lt;pages&gt;3429-3448&lt;/pages&gt;&lt;volume&gt;18&lt;/volume&gt;&lt;number&gt;9&lt;/number&gt;&lt;dates&gt;&lt;year&gt;2014&lt;/year&gt;&lt;/dates&gt;&lt;publisher&gt;Copernicus Publications&lt;/publisher&gt;&lt;isbn&gt;1607-7938&lt;/isbn&gt;&lt;urls&gt;&lt;related-urls&gt;&lt;url&gt;http://www.hydrol-earth-syst-sci.net/18/3429/2014/&lt;/url&gt;&lt;/related-urls&gt;&lt;pdf-urls&gt;&lt;url&gt;http://www.hydrol-earth-syst-sci.net/18/3429/2014/hess-18-3429-2014.pdf&lt;/url&gt;&lt;/pdf-urls&gt;&lt;/urls&gt;&lt;electronic-resource-num&gt;10.5194/hess-18-3429-2014&lt;/electronic-resource-num&gt;&lt;/record&gt;&lt;/Cite&gt;&lt;/EndNote&gt;</w:instrText>
      </w:r>
      <w:r w:rsidR="006A3A81">
        <w:fldChar w:fldCharType="separate"/>
      </w:r>
      <w:r w:rsidR="00747031">
        <w:rPr>
          <w:noProof/>
        </w:rPr>
        <w:t>Outram et al. (2014</w:t>
      </w:r>
      <w:r w:rsidR="006A3A81">
        <w:fldChar w:fldCharType="end"/>
      </w:r>
      <w:r w:rsidR="00747031">
        <w:t xml:space="preserve">) </w:t>
      </w:r>
      <w:r w:rsidR="003C26D4">
        <w:t xml:space="preserve">identified </w:t>
      </w:r>
      <w:r w:rsidR="00747031">
        <w:t>these type</w:t>
      </w:r>
      <w:r w:rsidR="00AA6902">
        <w:t>s</w:t>
      </w:r>
      <w:r w:rsidR="00747031">
        <w:t xml:space="preserve"> of events as ‘acute storm transfers’, a term more commonly associated with </w:t>
      </w:r>
      <w:r w:rsidR="00287078">
        <w:t xml:space="preserve">storm </w:t>
      </w:r>
      <w:r w:rsidR="00747031">
        <w:t>P</w:t>
      </w:r>
      <w:r w:rsidR="00287078">
        <w:t xml:space="preserve"> mobilisation</w:t>
      </w:r>
      <w:r w:rsidR="00747031">
        <w:t xml:space="preserve">. Previous authors have also attributed wider and steeper loops in agricultural catchments to spring fertiliser applications via shallow groundwater mobilisation </w:t>
      </w:r>
      <w:r w:rsidR="006A3A81">
        <w:fldChar w:fldCharType="begin">
          <w:fldData xml:space="preserve">PEVuZE5vdGU+PENpdGU+PEF1dGhvcj5PZXVybmc8L0F1dGhvcj48WWVhcj4yMDEwPC9ZZWFyPjxS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</w:fldData>
        </w:fldChar>
      </w:r>
      <w:r w:rsidR="008015B7">
        <w:instrText xml:space="preserve"> ADDIN EN.CITE </w:instrText>
      </w:r>
      <w:r w:rsidR="006A3A81">
        <w:fldChar w:fldCharType="begin">
          <w:fldData xml:space="preserve">PEVuZE5vdGU+PENpdGU+PEF1dGhvcj5PZXVybmc8L0F1dGhvcj48WWVhcj4yMDEwPC9ZZWFyPjxS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</w:fldData>
        </w:fldChar>
      </w:r>
      <w:r w:rsidR="008015B7">
        <w:instrText xml:space="preserve"> ADDIN EN.CITE.DATA </w:instrText>
      </w:r>
      <w:r w:rsidR="006A3A81">
        <w:fldChar w:fldCharType="end"/>
      </w:r>
      <w:r w:rsidR="006A3A81">
        <w:fldChar w:fldCharType="separate"/>
      </w:r>
      <w:r w:rsidR="008015B7">
        <w:rPr>
          <w:noProof/>
        </w:rPr>
        <w:t>(Oeurng et al., 2010; Ferrant et al., 2013)</w:t>
      </w:r>
      <w:r w:rsidR="006A3A81">
        <w:fldChar w:fldCharType="end"/>
      </w:r>
      <w:r w:rsidR="00747031">
        <w:t>.</w:t>
      </w:r>
      <w:r w:rsidR="00881F5A">
        <w:t xml:space="preserve"> The clear</w:t>
      </w:r>
      <w:r w:rsidR="007B3B25">
        <w:t xml:space="preserve"> inverse</w:t>
      </w:r>
      <w:r w:rsidR="00881F5A">
        <w:t xml:space="preserve"> relationship between event BFI</w:t>
      </w:r>
      <w:r w:rsidR="00064E61">
        <w:t xml:space="preserve"> and event nitrate-N load</w:t>
      </w:r>
      <w:r w:rsidR="00881F5A">
        <w:t xml:space="preserve"> </w:t>
      </w:r>
      <w:r w:rsidR="00B42B29">
        <w:t>(</w:t>
      </w:r>
      <w:r w:rsidR="008A11A9">
        <w:t>Figure 8</w:t>
      </w:r>
      <w:r w:rsidR="00B42B29">
        <w:t xml:space="preserve">) </w:t>
      </w:r>
      <w:r w:rsidR="00881F5A">
        <w:t>suggests that events with a greater amount of quickflow mobilise greater quantities of nitrate-N</w:t>
      </w:r>
      <w:r w:rsidR="00756202">
        <w:t xml:space="preserve"> in the study catchment</w:t>
      </w:r>
      <w:r w:rsidR="00881F5A">
        <w:t xml:space="preserve">. Mobilisation of nitrate-N itself is unlikely to </w:t>
      </w:r>
      <w:r w:rsidR="00E41204">
        <w:t>be dominated by</w:t>
      </w:r>
      <w:r w:rsidR="00C76EC6">
        <w:t xml:space="preserve"> </w:t>
      </w:r>
      <w:r w:rsidR="00881F5A">
        <w:t>overland</w:t>
      </w:r>
      <w:r w:rsidR="00C76EC6">
        <w:t xml:space="preserve"> flow</w:t>
      </w:r>
      <w:r w:rsidR="00E41204">
        <w:t xml:space="preserve">, with subsurface flows </w:t>
      </w:r>
      <w:r w:rsidR="00886101">
        <w:t xml:space="preserve">acting as </w:t>
      </w:r>
      <w:r w:rsidR="00E41204">
        <w:t>the primary transport pathway</w:t>
      </w:r>
      <w:r w:rsidR="00881F5A">
        <w:t xml:space="preserve">. </w:t>
      </w:r>
      <w:r w:rsidR="00E41204">
        <w:t>The</w:t>
      </w:r>
      <w:r w:rsidR="00881F5A">
        <w:t xml:space="preserve"> three events which mobilised the largest quantities of </w:t>
      </w:r>
      <w:r w:rsidR="00E41204">
        <w:t>nitrate-</w:t>
      </w:r>
      <w:r w:rsidR="00881F5A">
        <w:t>N (3200 – 4500 kg N per event) all occurred in 2013 when groundwater levels were already high</w:t>
      </w:r>
      <w:r w:rsidR="00C76EC6">
        <w:t xml:space="preserve"> and soils were saturated. Field drains were </w:t>
      </w:r>
      <w:r w:rsidR="007B3B25">
        <w:t xml:space="preserve">flowing </w:t>
      </w:r>
      <w:r w:rsidR="00C76EC6">
        <w:t xml:space="preserve">at maximum capacity for extended periods (11 – 30 days) </w:t>
      </w:r>
      <w:r w:rsidR="00756202">
        <w:t xml:space="preserve">and were </w:t>
      </w:r>
      <w:r w:rsidR="00C76EC6">
        <w:t>a sustained pathway for nitrate-N delivery from soil accumulated stores</w:t>
      </w:r>
      <w:r w:rsidR="008A4D77">
        <w:t xml:space="preserve"> (Table 3)</w:t>
      </w:r>
      <w:r w:rsidR="00C76EC6">
        <w:t>.</w:t>
      </w:r>
    </w:p>
    <w:p w:rsidR="00881F5A" w:rsidRPr="00881F5A" w:rsidRDefault="00881F5A" w:rsidP="00881F5A">
      <w:pPr>
        <w:pStyle w:val="ListParagraph"/>
        <w:numPr>
          <w:ilvl w:val="2"/>
          <w:numId w:val="26"/>
        </w:numPr>
        <w:rPr>
          <w:b/>
        </w:rPr>
      </w:pPr>
      <w:r w:rsidRPr="00881F5A">
        <w:rPr>
          <w:b/>
        </w:rPr>
        <w:t>T</w:t>
      </w:r>
      <w:r>
        <w:rPr>
          <w:b/>
        </w:rPr>
        <w:t xml:space="preserve">otal </w:t>
      </w:r>
      <w:r w:rsidRPr="00881F5A">
        <w:rPr>
          <w:b/>
        </w:rPr>
        <w:t>P</w:t>
      </w:r>
      <w:r>
        <w:rPr>
          <w:b/>
        </w:rPr>
        <w:t>hosphorus</w:t>
      </w:r>
    </w:p>
    <w:p w:rsidR="000B3362" w:rsidRDefault="005E5094" w:rsidP="000B3362">
      <w:r>
        <w:t xml:space="preserve">The lack of dilution in TP concentration during events </w:t>
      </w:r>
      <w:r w:rsidR="00051223">
        <w:t>(</w:t>
      </w:r>
      <w:r w:rsidR="008A11A9">
        <w:t>Figure 6</w:t>
      </w:r>
      <w:r w:rsidR="00B03DA8">
        <w:t>a</w:t>
      </w:r>
      <w:r w:rsidR="00051223">
        <w:t xml:space="preserve">) </w:t>
      </w:r>
      <w:r>
        <w:t>suggests the dominance of diffuse sources of TP as opposed to point source</w:t>
      </w:r>
      <w:r w:rsidR="00FC78D8">
        <w:t xml:space="preserve"> inputs</w:t>
      </w:r>
      <w:r>
        <w:t xml:space="preserve"> from septic tanks or</w:t>
      </w:r>
      <w:r w:rsidR="00A8125C">
        <w:t xml:space="preserve"> sewage treatment works</w:t>
      </w:r>
      <w:r>
        <w:t xml:space="preserve"> </w:t>
      </w:r>
      <w:r w:rsidR="00A8125C">
        <w:t>(</w:t>
      </w:r>
      <w:r>
        <w:t>STWs</w:t>
      </w:r>
      <w:r w:rsidR="00A8125C">
        <w:t>)</w:t>
      </w:r>
      <w:r>
        <w:t xml:space="preserve">, in contrast to findings </w:t>
      </w:r>
      <w:r w:rsidR="00AA6902">
        <w:t>from</w:t>
      </w:r>
      <w:r>
        <w:t xml:space="preserve"> the River Enbourne, UK</w:t>
      </w:r>
      <w:r w:rsidR="00AA6902">
        <w:t xml:space="preserve"> (</w:t>
      </w:r>
      <w:r w:rsidR="006A3A81">
        <w:fldChar w:fldCharType="begin"/>
      </w:r>
      <w:r w:rsidR="00A8125C">
        <w:instrText xml:space="preserve"> ADDIN EN.CITE &lt;EndNote&gt;&lt;Cite AuthorYear="1"&gt;&lt;Author&gt;Bowes&lt;/Author&gt;&lt;Year&gt;2015&lt;/Year&gt;&lt;RecNum&gt;332&lt;/RecNum&gt;&lt;DisplayText&gt;Bowes et al. (2015&lt;/DisplayText&gt;&lt;record&gt;&lt;rec-number&gt;332&lt;/rec-number&gt;&lt;foreign-keys&gt;&lt;key app="EN" db-id="zeaxs5ffsxdzslepdevpz5fdwrvds5sxzxrx" timestamp="1432656440"&gt;332&lt;/key&gt;&lt;/foreign-keys&gt;&lt;ref-type name="Journal Article"&gt;17&lt;/ref-type&gt;&lt;contributors&gt;&lt;authors&gt;&lt;author&gt;Bowes, M. J.&lt;/author&gt;&lt;author&gt;Jarvie, H. P.&lt;/author&gt;&lt;author&gt;Halliday, S. J.&lt;/author&gt;&lt;author&gt;Skeffington, R. A.&lt;/author&gt;&lt;author&gt;Wade, A. J.&lt;/author&gt;&lt;author&gt;Loewenthal, M.&lt;/author&gt;&lt;author&gt;Gozzard, E.&lt;/author&gt;&lt;author&gt;Newman, J. R.&lt;/author&gt;&lt;author&gt;Palmer-Felgate, E. J.&lt;/author&gt;&lt;/authors&gt;&lt;/contributors&gt;&lt;titles&gt;&lt;title&gt;Characterising phosphorus and nitrate inputs to a rural river using high-frequency concentration–flow relationships&lt;/title&gt;&lt;secondary-title&gt;Science of The Total Environment&lt;/secondary-title&gt;&lt;/titles&gt;&lt;periodical&gt;&lt;full-title&gt;Science of The Total Environment&lt;/full-title&gt;&lt;abbr-1&gt;Sci Total Environ&lt;/abbr-1&gt;&lt;abbr-2&gt;Sci. Total Environ.&lt;/abbr-2&gt;&lt;/periodical&gt;&lt;pages&gt;608-620&lt;/pages&gt;&lt;volume&gt;511&lt;/volume&gt;&lt;number&gt;0&lt;/number&gt;&lt;keywords&gt;&lt;keyword&gt;Point source&lt;/keyword&gt;&lt;keyword&gt;Diffuse source&lt;/keyword&gt;&lt;keyword&gt;Hysteresis&lt;/keyword&gt;&lt;keyword&gt;Nutrient dynamics&lt;/keyword&gt;&lt;keyword&gt;Eutrophication&lt;/keyword&gt;&lt;keyword&gt;Source tracking&lt;/keyword&gt;&lt;/keywords&gt;&lt;dates&gt;&lt;year&gt;2015&lt;/year&gt;&lt;pub-dates&gt;&lt;date&gt;4/1/&lt;/date&gt;&lt;/pub-dates&gt;&lt;/dates&gt;&lt;isbn&gt;0048-9697&lt;/isbn&gt;&lt;urls&gt;&lt;related-urls&gt;&lt;url&gt;http://www.sciencedirect.com/science/article/pii/S0048969714017975&lt;/url&gt;&lt;/related-urls&gt;&lt;/urls&gt;&lt;electronic-resource-num&gt;http://dx.doi.org/10.1016/j.scitotenv.2014.12.086&lt;/electronic-resource-num&gt;&lt;/record&gt;&lt;/Cite&gt;&lt;/EndNote&gt;</w:instrText>
      </w:r>
      <w:r w:rsidR="006A3A81">
        <w:fldChar w:fldCharType="separate"/>
      </w:r>
      <w:r w:rsidR="00A8125C">
        <w:rPr>
          <w:noProof/>
        </w:rPr>
        <w:t>Bowes et al. (2015</w:t>
      </w:r>
      <w:r w:rsidR="006A3A81">
        <w:fldChar w:fldCharType="end"/>
      </w:r>
      <w:r w:rsidR="00AA6902">
        <w:t>)</w:t>
      </w:r>
      <w:r>
        <w:t xml:space="preserve">. The clockwise loops indicate that the source of TP was easily mobilised, close to the river network and easily exhausted by individual events </w:t>
      </w:r>
      <w:r w:rsidR="006A3A81">
        <w:fldChar w:fldCharType="begin">
          <w:fldData xml:space="preserve">PEVuZE5vdGU+PENpdGU+PEF1dGhvcj5Cb3dlczwvQXV0aG9yPjxZZWFyPjIwMDk8L1llYXI+PFJl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</w:fldData>
        </w:fldChar>
      </w:r>
      <w:r w:rsidR="00324758">
        <w:instrText xml:space="preserve"> ADDIN EN.CITE </w:instrText>
      </w:r>
      <w:r w:rsidR="006A3A81">
        <w:fldChar w:fldCharType="begin">
          <w:fldData xml:space="preserve">PEVuZE5vdGU+PENpdGU+PEF1dGhvcj5Cb3dlczwvQXV0aG9yPjxZZWFyPjIwMDk8L1llYXI+PFJl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</w:fldData>
        </w:fldChar>
      </w:r>
      <w:r w:rsidR="00324758">
        <w:instrText xml:space="preserve"> ADDIN EN.CITE.DATA </w:instrText>
      </w:r>
      <w:r w:rsidR="006A3A81">
        <w:fldChar w:fldCharType="end"/>
      </w:r>
      <w:r w:rsidR="006A3A81">
        <w:fldChar w:fldCharType="separate"/>
      </w:r>
      <w:r w:rsidR="00324758">
        <w:rPr>
          <w:noProof/>
        </w:rPr>
        <w:t>(Bowes et al., 2005; Jordan et al., 2007; Bowes et al., 2009)</w:t>
      </w:r>
      <w:r w:rsidR="006A3A81">
        <w:fldChar w:fldCharType="end"/>
      </w:r>
      <w:r>
        <w:t xml:space="preserve">. </w:t>
      </w:r>
      <w:r w:rsidR="00881F5A">
        <w:t>S</w:t>
      </w:r>
      <w:r>
        <w:t xml:space="preserve">hort sharp hysteresis loops in March - June </w:t>
      </w:r>
      <w:r w:rsidR="00881F5A">
        <w:t>during moderately low flow conditions (0.05 – 0.3 m</w:t>
      </w:r>
      <w:r w:rsidR="00881F5A" w:rsidRPr="00A75F1D">
        <w:rPr>
          <w:vertAlign w:val="superscript"/>
        </w:rPr>
        <w:t>3</w:t>
      </w:r>
      <w:r w:rsidR="00881F5A">
        <w:t>s</w:t>
      </w:r>
      <w:r w:rsidR="00881F5A" w:rsidRPr="00A75F1D">
        <w:rPr>
          <w:vertAlign w:val="superscript"/>
        </w:rPr>
        <w:t>-</w:t>
      </w:r>
      <w:r w:rsidR="009E23F4">
        <w:rPr>
          <w:vertAlign w:val="superscript"/>
        </w:rPr>
        <w:t>1</w:t>
      </w:r>
      <w:r w:rsidR="00881F5A">
        <w:t xml:space="preserve">) </w:t>
      </w:r>
      <w:r w:rsidR="007B3B25">
        <w:t xml:space="preserve">represent </w:t>
      </w:r>
      <w:r>
        <w:t xml:space="preserve">TP transfers associated with the beginning of an event and were therefore likely </w:t>
      </w:r>
      <w:r w:rsidR="00B42B29">
        <w:t>due to</w:t>
      </w:r>
      <w:r w:rsidR="00FC78D8">
        <w:t xml:space="preserve"> rapid mobilisation of</w:t>
      </w:r>
      <w:r>
        <w:t xml:space="preserve"> TP deposited on the river bed between events. The fact that these type</w:t>
      </w:r>
      <w:r w:rsidR="00FC78D8">
        <w:t>s</w:t>
      </w:r>
      <w:r>
        <w:t xml:space="preserve"> of loop are not observed between October and February indicates that higher baseflow levels do not allow the same degree of deposition between events. In all </w:t>
      </w:r>
      <w:r w:rsidR="007C1538">
        <w:t>instances</w:t>
      </w:r>
      <w:r w:rsidR="00381E4F">
        <w:t>,</w:t>
      </w:r>
      <w:r>
        <w:t xml:space="preserve"> TP concentration returned to pre-event levels before the discharge had receded</w:t>
      </w:r>
      <w:r w:rsidR="00B42B29">
        <w:t>, unlike nitrate,</w:t>
      </w:r>
      <w:r w:rsidR="00D66CE7">
        <w:t xml:space="preserve"> </w:t>
      </w:r>
      <w:r w:rsidR="00381E4F">
        <w:t xml:space="preserve">indicating </w:t>
      </w:r>
      <w:r w:rsidR="00D66CE7">
        <w:t>source exhaustion</w:t>
      </w:r>
      <w:r>
        <w:t>.</w:t>
      </w:r>
      <w:r w:rsidR="00D66CE7">
        <w:t xml:space="preserve"> However, </w:t>
      </w:r>
      <w:r w:rsidR="00A33D0E">
        <w:t xml:space="preserve">agronomic </w:t>
      </w:r>
      <w:r w:rsidR="00D66CE7">
        <w:t>s</w:t>
      </w:r>
      <w:r w:rsidR="000B3362">
        <w:t xml:space="preserve">oil analysis of the top 15 cm in fields under intensive arable cropping </w:t>
      </w:r>
      <w:r w:rsidR="007C1538">
        <w:t xml:space="preserve">has </w:t>
      </w:r>
      <w:r w:rsidR="00287078">
        <w:t>highlighted</w:t>
      </w:r>
      <w:r w:rsidR="000B3362">
        <w:t xml:space="preserve"> available </w:t>
      </w:r>
      <w:r w:rsidR="006A3E7C">
        <w:t>Olsen-</w:t>
      </w:r>
      <w:r w:rsidR="000B3362">
        <w:t xml:space="preserve">P concentrations between 10 – 52 mg P </w:t>
      </w:r>
      <w:r w:rsidR="000B3362" w:rsidRPr="00CC10A4">
        <w:t>L</w:t>
      </w:r>
      <w:r w:rsidR="000B3362" w:rsidRPr="000B3362">
        <w:rPr>
          <w:vertAlign w:val="superscript"/>
        </w:rPr>
        <w:t>-1</w:t>
      </w:r>
      <w:r w:rsidR="00381E4F">
        <w:t xml:space="preserve"> (</w:t>
      </w:r>
      <w:r w:rsidR="00212386">
        <w:t>P-index = 1</w:t>
      </w:r>
      <w:r w:rsidR="009E23F4">
        <w:t xml:space="preserve"> – 4</w:t>
      </w:r>
      <w:r w:rsidR="00212386">
        <w:t xml:space="preserve">; </w:t>
      </w:r>
      <w:r w:rsidR="00381E4F">
        <w:t>data not shown)</w:t>
      </w:r>
      <w:r w:rsidR="009E23F4">
        <w:t>. T</w:t>
      </w:r>
      <w:r w:rsidR="000B3362">
        <w:t xml:space="preserve">herefore, the crops are not taking up all applied P, with build-up occurring in the soil. </w:t>
      </w:r>
      <w:r w:rsidR="00D66CE7">
        <w:t>These data therefore</w:t>
      </w:r>
      <w:r w:rsidR="000B3362">
        <w:t xml:space="preserve"> suggest it is unlikely that there is exhaustion</w:t>
      </w:r>
      <w:r w:rsidR="00405F6E">
        <w:t xml:space="preserve"> of P</w:t>
      </w:r>
      <w:r w:rsidR="000B3362">
        <w:t xml:space="preserve"> in the soil from individual events. Phosphorus concentrations from individual field drains sampled frequently throughout the monitoring period revealed that TP concentrations were often below 0.05 mg P L</w:t>
      </w:r>
      <w:r w:rsidR="000B3362" w:rsidRPr="000B3362">
        <w:rPr>
          <w:vertAlign w:val="superscript"/>
        </w:rPr>
        <w:t>-1</w:t>
      </w:r>
      <w:r w:rsidR="000B3362">
        <w:t xml:space="preserve"> even during higher flow periods, therefore subsurface delivery is also not likely to be responsible for the highest peak concentrations during events</w:t>
      </w:r>
      <w:r w:rsidR="008A4D77">
        <w:t xml:space="preserve"> (Table 3)</w:t>
      </w:r>
      <w:r w:rsidR="000B3362">
        <w:t xml:space="preserve">. </w:t>
      </w:r>
    </w:p>
    <w:p w:rsidR="000B3362" w:rsidRDefault="000B3362" w:rsidP="000B3362">
      <w:r>
        <w:t xml:space="preserve">Previous research in the Blackwater catchment found that suspended particulate matter (SPM) mobilised during events can contain high TP </w:t>
      </w:r>
      <w:r w:rsidRPr="002F06BE">
        <w:t>concentrations of up to 1.89 mg P L</w:t>
      </w:r>
      <w:r w:rsidRPr="002F06BE">
        <w:rPr>
          <w:vertAlign w:val="superscript"/>
        </w:rPr>
        <w:t>-1</w:t>
      </w:r>
      <w:r w:rsidR="003D01B7" w:rsidRPr="002F06BE">
        <w:rPr>
          <w:vertAlign w:val="superscript"/>
        </w:rPr>
        <w:t xml:space="preserve"> </w:t>
      </w:r>
      <w:r w:rsidR="003D01B7" w:rsidRPr="002F06BE">
        <w:t>(Cooper et al.</w:t>
      </w:r>
      <w:r w:rsidR="003D01B7">
        <w:t xml:space="preserve"> </w:t>
      </w:r>
      <w:r w:rsidR="003D01B7">
        <w:lastRenderedPageBreak/>
        <w:t>(2015)</w:t>
      </w:r>
      <w:r>
        <w:t>. Similarly, individual events were found to mobilise up to 9 kg ha</w:t>
      </w:r>
      <w:r w:rsidRPr="000B3362">
        <w:rPr>
          <w:vertAlign w:val="superscript"/>
        </w:rPr>
        <w:t>-1</w:t>
      </w:r>
      <w:r>
        <w:t xml:space="preserve"> of SPM and 0.02 kg P ha</w:t>
      </w:r>
      <w:r w:rsidRPr="000B3362">
        <w:rPr>
          <w:vertAlign w:val="superscript"/>
        </w:rPr>
        <w:t>-1</w:t>
      </w:r>
      <w:r>
        <w:t xml:space="preserve"> in particulate form. Employing sediment source apportionment techniques</w:t>
      </w:r>
      <w:r w:rsidR="009E23F4">
        <w:t>,</w:t>
      </w:r>
      <w:r w:rsidR="00B17CA4">
        <w:t xml:space="preserve"> </w:t>
      </w:r>
      <w:r w:rsidR="006A3A81">
        <w:fldChar w:fldCharType="begin"/>
      </w:r>
      <w:r w:rsidR="007B3B25">
        <w:instrText xml:space="preserve"> ADDIN EN.CITE &lt;EndNote&gt;&lt;Cite AuthorYear="1"&gt;&lt;Author&gt;Cooper&lt;/Author&gt;&lt;Year&gt;2015&lt;/Year&gt;&lt;RecNum&gt;351&lt;/RecNum&gt;&lt;DisplayText&gt;Cooper et al. (2015&lt;/DisplayText&gt;&lt;record&gt;&lt;rec-number&gt;351&lt;/rec-number&gt;&lt;foreign-keys&gt;&lt;key app="EN" db-id="zeaxs5ffsxdzslepdevpz5fdwrvds5sxzxrx" timestamp="1440679683"&gt;351&lt;/key&gt;&lt;/foreign-keys&gt;&lt;ref-type name="Journal Article"&gt;17&lt;/ref-type&gt;&lt;contributors&gt;&lt;authors&gt;&lt;author&gt;Cooper, Richard J.&lt;/author&gt;&lt;author&gt;Krueger, Tobias&lt;/author&gt;&lt;author&gt;Hiscock, Kevin M.&lt;/author&gt;&lt;author&gt;Rawlins, Barry G.&lt;/author&gt;&lt;/authors&gt;&lt;/contributors&gt;&lt;titles&gt;&lt;title&gt;High-temporal resolution fluvial sediment source fingerprinting with uncertainty: a Bayesian approach&lt;/title&gt;&lt;secondary-title&gt;Earth Surface Processes and Landforms&lt;/secondary-title&gt;&lt;/titles&gt;&lt;periodical&gt;&lt;full-title&gt;Earth Surface Processes and Landforms&lt;/full-title&gt;&lt;/periodical&gt;&lt;pages&gt;78-92&lt;/pages&gt;&lt;volume&gt;40&lt;/volume&gt;&lt;number&gt;1&lt;/number&gt;&lt;keywords&gt;&lt;keyword&gt;fingerprinting&lt;/keyword&gt;&lt;keyword&gt;Bayesian mixing model&lt;/keyword&gt;&lt;keyword&gt;uncertainty&lt;/keyword&gt;&lt;keyword&gt;X-ray fluorescence&lt;/keyword&gt;&lt;keyword&gt;filter papers&lt;/keyword&gt;&lt;/keywords&gt;&lt;dates&gt;&lt;year&gt;2015&lt;/year&gt;&lt;/dates&gt;&lt;isbn&gt;1096-9837&lt;/isbn&gt;&lt;urls&gt;&lt;related-urls&gt;&lt;url&gt;http://dx.doi.org/10.1002/esp.3621&lt;/url&gt;&lt;/related-urls&gt;&lt;/urls&gt;&lt;electronic-resource-num&gt;10.1002/esp.3621&lt;/electronic-resource-num&gt;&lt;/record&gt;&lt;/Cite&gt;&lt;/EndNote&gt;</w:instrText>
      </w:r>
      <w:r w:rsidR="006A3A81">
        <w:fldChar w:fldCharType="separate"/>
      </w:r>
      <w:r w:rsidR="007B3B25">
        <w:rPr>
          <w:noProof/>
        </w:rPr>
        <w:t>Cooper et al. (2015</w:t>
      </w:r>
      <w:r w:rsidR="006A3A81">
        <w:fldChar w:fldCharType="end"/>
      </w:r>
      <w:r w:rsidR="007B3B25">
        <w:t xml:space="preserve">) </w:t>
      </w:r>
      <w:r>
        <w:t xml:space="preserve">demonstrated that surface soils can contribute &gt;60% of the fine (&lt;63 µm) suspended particulate material transported by the Blackwater during typical winter storm events. This contribution from surface soil erosion appears </w:t>
      </w:r>
      <w:r w:rsidR="007C1538">
        <w:t xml:space="preserve">particularly </w:t>
      </w:r>
      <w:r>
        <w:t xml:space="preserve">substantial considering the relatively flat topography of the catchment, the scarcity of overland flow generation and the presence of 6-10 m wide buffer strips along the majority of the river corridor. However, </w:t>
      </w:r>
      <w:r w:rsidR="006A3A81">
        <w:fldChar w:fldCharType="begin"/>
      </w:r>
      <w:r w:rsidR="007B3B25">
        <w:instrText xml:space="preserve"> ADDIN EN.CITE &lt;EndNote&gt;&lt;Cite AuthorYear="1"&gt;&lt;Author&gt;Cooper&lt;/Author&gt;&lt;Year&gt;2015&lt;/Year&gt;&lt;RecNum&gt;351&lt;/RecNum&gt;&lt;DisplayText&gt;Cooper et al. (2015&lt;/DisplayText&gt;&lt;record&gt;&lt;rec-number&gt;351&lt;/rec-number&gt;&lt;foreign-keys&gt;&lt;key app="EN" db-id="zeaxs5ffsxdzslepdevpz5fdwrvds5sxzxrx" timestamp="1440679683"&gt;351&lt;/key&gt;&lt;/foreign-keys&gt;&lt;ref-type name="Journal Article"&gt;17&lt;/ref-type&gt;&lt;contributors&gt;&lt;authors&gt;&lt;author&gt;Cooper, Richard J.&lt;/author&gt;&lt;author&gt;Krueger, Tobias&lt;/author&gt;&lt;author&gt;Hiscock, Kevin M.&lt;/author&gt;&lt;author&gt;Rawlins, Barry G.&lt;/author&gt;&lt;/authors&gt;&lt;/contributors&gt;&lt;titles&gt;&lt;title&gt;High-temporal resolution fluvial sediment source fingerprinting with uncertainty: a Bayesian approach&lt;/title&gt;&lt;secondary-title&gt;Earth Surface Processes and Landforms&lt;/secondary-title&gt;&lt;/titles&gt;&lt;periodical&gt;&lt;full-title&gt;Earth Surface Processes and Landforms&lt;/full-title&gt;&lt;/periodical&gt;&lt;pages&gt;78-92&lt;/pages&gt;&lt;volume&gt;40&lt;/volume&gt;&lt;number&gt;1&lt;/number&gt;&lt;keywords&gt;&lt;keyword&gt;fingerprinting&lt;/keyword&gt;&lt;keyword&gt;Bayesian mixing model&lt;/keyword&gt;&lt;keyword&gt;uncertainty&lt;/keyword&gt;&lt;keyword&gt;X-ray fluorescence&lt;/keyword&gt;&lt;keyword&gt;filter papers&lt;/keyword&gt;&lt;/keywords&gt;&lt;dates&gt;&lt;year&gt;2015&lt;/year&gt;&lt;/dates&gt;&lt;isbn&gt;1096-9837&lt;/isbn&gt;&lt;urls&gt;&lt;related-urls&gt;&lt;url&gt;http://dx.doi.org/10.1002/esp.3621&lt;/url&gt;&lt;/related-urls&gt;&lt;/urls&gt;&lt;electronic-resource-num&gt;10.1002/esp.3621&lt;/electronic-resource-num&gt;&lt;/record&gt;&lt;/Cite&gt;&lt;/EndNote&gt;</w:instrText>
      </w:r>
      <w:r w:rsidR="006A3A81">
        <w:fldChar w:fldCharType="separate"/>
      </w:r>
      <w:r w:rsidR="007B3B25">
        <w:rPr>
          <w:noProof/>
        </w:rPr>
        <w:t>Cooper et al. (2015</w:t>
      </w:r>
      <w:r w:rsidR="006A3A81">
        <w:fldChar w:fldCharType="end"/>
      </w:r>
      <w:r w:rsidR="007B3B25">
        <w:t>)</w:t>
      </w:r>
      <w:r w:rsidR="00B17CA4">
        <w:t xml:space="preserve"> </w:t>
      </w:r>
      <w:r>
        <w:t>found that metalled roads in the catchment were increasing land-to-river connectivity by channelling P-rich road runoff (up to 6 mg P L</w:t>
      </w:r>
      <w:r w:rsidRPr="000B3362">
        <w:rPr>
          <w:vertAlign w:val="superscript"/>
        </w:rPr>
        <w:t>-1</w:t>
      </w:r>
      <w:r>
        <w:t xml:space="preserve"> ) from a few ‘critical source areas’</w:t>
      </w:r>
      <w:r w:rsidR="00025AA2">
        <w:t xml:space="preserve"> (CSAs)</w:t>
      </w:r>
      <w:r>
        <w:t xml:space="preserve">, such as field entrances, eroding road verges and areas of hard standing used to store sugar beet. Such </w:t>
      </w:r>
      <w:r w:rsidR="007B3B25">
        <w:t xml:space="preserve">CSAs </w:t>
      </w:r>
      <w:r>
        <w:t xml:space="preserve">are only connected to the river network during the precipitation event itself, as runoff generation from impermeable road surfaces responds rapidly </w:t>
      </w:r>
      <w:r w:rsidR="00F60443">
        <w:t xml:space="preserve">to </w:t>
      </w:r>
      <w:r>
        <w:t xml:space="preserve">both the onset and cessation of rainfall. </w:t>
      </w:r>
      <w:r w:rsidR="00D66CE7">
        <w:t xml:space="preserve">Exhaustion </w:t>
      </w:r>
      <w:r>
        <w:t xml:space="preserve">of these </w:t>
      </w:r>
      <w:r w:rsidR="00F60443">
        <w:t>CSAs</w:t>
      </w:r>
      <w:r>
        <w:t xml:space="preserve"> </w:t>
      </w:r>
      <w:r w:rsidR="00F60443">
        <w:t>by</w:t>
      </w:r>
      <w:r w:rsidR="00D66CE7">
        <w:t xml:space="preserve"> intense precipitation i</w:t>
      </w:r>
      <w:r>
        <w:t>s only temporary</w:t>
      </w:r>
      <w:r w:rsidR="00D66CE7">
        <w:t xml:space="preserve"> as f</w:t>
      </w:r>
      <w:r>
        <w:t>arm activity in between storm</w:t>
      </w:r>
      <w:r w:rsidR="006F142F">
        <w:t>s</w:t>
      </w:r>
      <w:r>
        <w:t xml:space="preserve"> </w:t>
      </w:r>
      <w:r w:rsidR="00405F6E">
        <w:t>replenishes the store of easily-</w:t>
      </w:r>
      <w:r>
        <w:t xml:space="preserve">transported P. Because soil P concentrations are high and a </w:t>
      </w:r>
      <w:r w:rsidR="006D640E" w:rsidRPr="006D640E">
        <w:t>4</w:t>
      </w:r>
      <w:r w:rsidR="00AA34CE">
        <w:t>1</w:t>
      </w:r>
      <w:r w:rsidRPr="006D640E">
        <w:t>% reduction in P fertiliser application from 2013 to 2014 did not result in a reduction in annual riverine TP load in relation to flow volume</w:t>
      </w:r>
      <w:r w:rsidR="00FA00C2" w:rsidRPr="006D640E">
        <w:t xml:space="preserve"> (see section 4.4)</w:t>
      </w:r>
      <w:r w:rsidRPr="006D640E">
        <w:t>,</w:t>
      </w:r>
      <w:r>
        <w:t xml:space="preserve"> TP erosion cannot be considered source limited on a sub-catchment scale. </w:t>
      </w:r>
      <w:r w:rsidR="003A593E">
        <w:t xml:space="preserve">However, </w:t>
      </w:r>
      <w:r w:rsidR="00220051">
        <w:t>events in short succession,</w:t>
      </w:r>
      <w:r w:rsidR="003A593E">
        <w:t xml:space="preserve"> such as those presented in </w:t>
      </w:r>
      <w:r w:rsidR="006A3A81">
        <w:fldChar w:fldCharType="begin"/>
      </w:r>
      <w:r w:rsidR="003A593E">
        <w:instrText xml:space="preserve"> ADDIN EN.CITE &lt;EndNote&gt;&lt;Cite AuthorYear="1"&gt;&lt;Author&gt;Outram&lt;/Author&gt;&lt;Year&gt;2014&lt;/Year&gt;&lt;RecNum&gt;340&lt;/RecNum&gt;&lt;DisplayText&gt;Outram et al. (2014&lt;/DisplayText&gt;&lt;record&gt;&lt;rec-number&gt;340&lt;/rec-number&gt;&lt;foreign-keys&gt;&lt;key app="EN" db-id="zeaxs5ffsxdzslepdevpz5fdwrvds5sxzxrx" timestamp="1435072353"&gt;340&lt;/key&gt;&lt;/foreign-keys&gt;&lt;ref-type name="Journal Article"&gt;17&lt;/ref-type&gt;&lt;contributors&gt;&lt;authors&gt;&lt;author&gt;Outram, F. N.&lt;/author&gt;&lt;author&gt;Lloyd, C. E. M.&lt;/author&gt;&lt;author&gt;Jonczyk, J.&lt;/author&gt;&lt;author&gt;Benskin, C. McW H.&lt;/author&gt;&lt;author&gt;Grant, F.&lt;/author&gt;&lt;author&gt;Perks, M. T.&lt;/author&gt;&lt;author&gt;Deasy, C.&lt;/author&gt;&lt;author&gt;Burke, S. P.&lt;/author&gt;&lt;author&gt;Collins, A. L.&lt;/author&gt;&lt;author&gt;Freer, J.&lt;/author&gt;&lt;author&gt;Haygarth, P. M.&lt;/author&gt;&lt;author&gt;Hiscock, K. M.&lt;/author&gt;&lt;author&gt;Johnes, P. J.&lt;/author&gt;&lt;author&gt;Lovett, A. L.&lt;/author&gt;&lt;/authors&gt;&lt;/contributors&gt;&lt;titles&gt;&lt;title&gt;High-frequency monitoring of nitrogen and phosphorus response in three rural catchments to the end of the 2011–2012 drought in England&lt;/title&gt;&lt;secondary-title&gt;Hydrol. Earth Syst. Sci.&lt;/secondary-title&gt;&lt;/titles&gt;&lt;periodical&gt;&lt;full-title&gt;Hydrology and Earth System Sciences&lt;/full-title&gt;&lt;abbr-1&gt;Hydrol Earth Syst Sc&lt;/abbr-1&gt;&lt;abbr-2&gt;Hydrol. Earth Syst. Sci.&lt;/abbr-2&gt;&lt;/periodical&gt;&lt;pages&gt;3429-3448&lt;/pages&gt;&lt;volume&gt;18&lt;/volume&gt;&lt;number&gt;9&lt;/number&gt;&lt;dates&gt;&lt;year&gt;2014&lt;/year&gt;&lt;/dates&gt;&lt;publisher&gt;Copernicus Publications&lt;/publisher&gt;&lt;isbn&gt;1607-7938&lt;/isbn&gt;&lt;urls&gt;&lt;related-urls&gt;&lt;url&gt;http://www.hydrol-earth-syst-sci.net/18/3429/2014/&lt;/url&gt;&lt;/related-urls&gt;&lt;pdf-urls&gt;&lt;url&gt;http://www.hydrol-earth-syst-sci.net/18/3429/2014/hess-18-3429-2014.pdf&lt;/url&gt;&lt;/pdf-urls&gt;&lt;/urls&gt;&lt;electronic-resource-num&gt;10.5194/hess-18-3429-2014&lt;/electronic-resource-num&gt;&lt;/record&gt;&lt;/Cite&gt;&lt;/EndNote&gt;</w:instrText>
      </w:r>
      <w:r w:rsidR="006A3A81">
        <w:fldChar w:fldCharType="separate"/>
      </w:r>
      <w:r w:rsidR="003A593E">
        <w:rPr>
          <w:noProof/>
        </w:rPr>
        <w:t>Outram et al. (2014</w:t>
      </w:r>
      <w:r w:rsidR="006A3A81">
        <w:fldChar w:fldCharType="end"/>
      </w:r>
      <w:r w:rsidR="003A593E">
        <w:t>)</w:t>
      </w:r>
      <w:r w:rsidR="00220051">
        <w:t xml:space="preserve"> show that</w:t>
      </w:r>
      <w:r w:rsidR="003A593E">
        <w:t xml:space="preserve"> </w:t>
      </w:r>
      <w:r w:rsidR="000079D8">
        <w:t xml:space="preserve">TP delivery </w:t>
      </w:r>
      <w:r w:rsidR="006F142F">
        <w:t xml:space="preserve">can be </w:t>
      </w:r>
      <w:r w:rsidR="003A593E">
        <w:t xml:space="preserve">source limited </w:t>
      </w:r>
      <w:r w:rsidR="000079D8">
        <w:t xml:space="preserve">when </w:t>
      </w:r>
      <w:r w:rsidR="006F142F">
        <w:t xml:space="preserve">CSAs are exhausted in </w:t>
      </w:r>
      <w:r w:rsidR="003A593E">
        <w:t>between events. B</w:t>
      </w:r>
      <w:r>
        <w:t>ecause of the flashy response of road runoff transporting pre-eroded material, TP transfers</w:t>
      </w:r>
      <w:r w:rsidR="000079D8">
        <w:t xml:space="preserve"> can also be considered transport limited as</w:t>
      </w:r>
      <w:r w:rsidR="00405F6E">
        <w:t xml:space="preserve"> </w:t>
      </w:r>
      <w:r w:rsidR="003A593E">
        <w:t xml:space="preserve">unless there is overland flow occurring, there are only short periods </w:t>
      </w:r>
      <w:r w:rsidR="00923347">
        <w:t>of connectivity between eroded</w:t>
      </w:r>
      <w:r w:rsidR="003A593E">
        <w:t xml:space="preserve"> P-rich topsoil and the river network.</w:t>
      </w:r>
      <w:r w:rsidR="00FA00C2">
        <w:t xml:space="preserve"> </w:t>
      </w:r>
    </w:p>
    <w:p w:rsidR="00FA00C2" w:rsidRPr="00BA72D1" w:rsidRDefault="00FA00C2" w:rsidP="000B3362">
      <w:r>
        <w:t>The importance of quickflow in transporting TP during events is evidenced by the strong negative relationship between event BFI and TP load (</w:t>
      </w:r>
      <w:r w:rsidR="008A11A9">
        <w:t>Figure 8</w:t>
      </w:r>
      <w:r>
        <w:t xml:space="preserve">).  Three of the five events which mobilised the greatest TP loads (47 – 59 kg P per event) occurred in 2013 and two occurred in 2014. There is evidence </w:t>
      </w:r>
      <w:r w:rsidR="00064E61">
        <w:t xml:space="preserve">for </w:t>
      </w:r>
      <w:r>
        <w:t xml:space="preserve">overland flow during the events in 2013 and the February event in 2014 due to previously elevated groundwater levels and soil saturation. The high TP mobilisation was as a result of both CSA connectivity and overland flow transporting top-soil directly to the stream and road network. The event which occurred during May 2014 </w:t>
      </w:r>
      <w:r w:rsidR="001131B4">
        <w:t xml:space="preserve">had the greatest contribution from quickflow of all events studied (65%) </w:t>
      </w:r>
      <w:r w:rsidR="007C1538">
        <w:t>and took place</w:t>
      </w:r>
      <w:r>
        <w:t xml:space="preserve"> after a dry antecedent period</w:t>
      </w:r>
      <w:r w:rsidR="007B3B25">
        <w:t>. The H</w:t>
      </w:r>
      <w:r w:rsidR="001131B4">
        <w:t>ortonian flow during this event was likely to have been exacerbated by dry soils. Events dominated by quickflow in this catchment therefore pose greater risk in terms of TP riverine loadings.</w:t>
      </w:r>
    </w:p>
    <w:p w:rsidR="000B3362" w:rsidRPr="000B3362" w:rsidRDefault="000B3362" w:rsidP="000B3362">
      <w:pPr>
        <w:pStyle w:val="ListParagraph"/>
        <w:ind w:left="792"/>
        <w:rPr>
          <w:b/>
        </w:rPr>
      </w:pPr>
    </w:p>
    <w:p w:rsidR="00C051E3" w:rsidRDefault="00A0457E" w:rsidP="000B3362">
      <w:pPr>
        <w:pStyle w:val="ListParagraph"/>
        <w:numPr>
          <w:ilvl w:val="1"/>
          <w:numId w:val="27"/>
        </w:numPr>
      </w:pPr>
      <w:r w:rsidRPr="00C051E3">
        <w:rPr>
          <w:b/>
        </w:rPr>
        <w:t>Influence of antecedent conditions on nutrient mobilisation</w:t>
      </w:r>
      <w:r w:rsidR="00C051E3" w:rsidRPr="00C051E3">
        <w:t xml:space="preserve"> </w:t>
      </w:r>
    </w:p>
    <w:p w:rsidR="00C051E3" w:rsidRDefault="00580F80" w:rsidP="00C051E3">
      <w:r>
        <w:t>The relationship between daily flow volume and daily nitrate-N load</w:t>
      </w:r>
      <w:r w:rsidR="00296BF7">
        <w:t xml:space="preserve"> remained fairly constant throughout the study but there were periods when the relationship differed between years</w:t>
      </w:r>
      <w:r w:rsidR="00174745">
        <w:t xml:space="preserve"> (</w:t>
      </w:r>
      <w:r w:rsidR="008A11A9">
        <w:t>Figure 5</w:t>
      </w:r>
      <w:r w:rsidR="00B03DA8">
        <w:t>b</w:t>
      </w:r>
      <w:r w:rsidR="00174745">
        <w:t>)</w:t>
      </w:r>
      <w:r w:rsidR="00296BF7">
        <w:t xml:space="preserve">. </w:t>
      </w:r>
      <w:r w:rsidR="00C051E3">
        <w:t>The gradient of the relationship</w:t>
      </w:r>
      <w:r w:rsidR="00F26DD3">
        <w:t xml:space="preserve"> was</w:t>
      </w:r>
      <w:r w:rsidR="00C051E3">
        <w:t xml:space="preserve"> </w:t>
      </w:r>
      <w:r w:rsidR="00287078">
        <w:t>marginally steeper</w:t>
      </w:r>
      <w:r w:rsidR="00C051E3">
        <w:t xml:space="preserve"> in </w:t>
      </w:r>
      <w:r w:rsidR="006A336F">
        <w:t xml:space="preserve">March, April, June and July in 2012 </w:t>
      </w:r>
      <w:r w:rsidR="00174745">
        <w:t xml:space="preserve">and in May 2014 </w:t>
      </w:r>
      <w:r w:rsidR="006A336F">
        <w:t>compared to the other years</w:t>
      </w:r>
      <w:r w:rsidR="00296BF7">
        <w:t xml:space="preserve">, </w:t>
      </w:r>
      <w:r w:rsidR="00174745">
        <w:t>which all occurred after dry antecedent periods</w:t>
      </w:r>
      <w:r w:rsidR="00C051E3">
        <w:t>, indicating a build-up of N in soils</w:t>
      </w:r>
      <w:r w:rsidR="00174745">
        <w:t>. In addition, there is evidence of</w:t>
      </w:r>
      <w:r w:rsidR="00923347">
        <w:t xml:space="preserve"> less intensive leaching</w:t>
      </w:r>
      <w:r w:rsidR="00174745">
        <w:t xml:space="preserve"> of N fertilisers in 2012</w:t>
      </w:r>
      <w:r w:rsidR="00923347">
        <w:t xml:space="preserve"> (see section 4.4)</w:t>
      </w:r>
      <w:r w:rsidR="00C051E3">
        <w:t xml:space="preserve"> </w:t>
      </w:r>
      <w:r w:rsidR="00174745">
        <w:t xml:space="preserve">which contributed to </w:t>
      </w:r>
      <w:r w:rsidR="00C051E3">
        <w:t>marginally higher daily loads per unit of flow</w:t>
      </w:r>
      <w:r w:rsidR="00174745">
        <w:t xml:space="preserve"> when rainfall did occur between March – July in 2012</w:t>
      </w:r>
      <w:r w:rsidR="006A336F">
        <w:t>.</w:t>
      </w:r>
      <w:r w:rsidR="00F26DD3">
        <w:t xml:space="preserve"> </w:t>
      </w:r>
      <w:r w:rsidR="00C051E3">
        <w:t>In 2013</w:t>
      </w:r>
      <w:r w:rsidR="009E23F4">
        <w:t>,</w:t>
      </w:r>
      <w:r w:rsidR="00FD77E8">
        <w:t xml:space="preserve"> the gradient between daily flow and nitrate-N load was marginally smaller than the other years for December – February and June</w:t>
      </w:r>
      <w:r w:rsidR="003C33B6">
        <w:t xml:space="preserve"> despite</w:t>
      </w:r>
      <w:r w:rsidR="00C051E3">
        <w:t xml:space="preserve"> </w:t>
      </w:r>
      <w:r w:rsidR="003C33B6">
        <w:t xml:space="preserve">a </w:t>
      </w:r>
      <w:r w:rsidR="00C051E3">
        <w:t>consistently high</w:t>
      </w:r>
      <w:r w:rsidR="003C33B6">
        <w:t>er</w:t>
      </w:r>
      <w:r w:rsidR="00C051E3">
        <w:t xml:space="preserve"> daily nitrate-N </w:t>
      </w:r>
      <w:r w:rsidR="00923347">
        <w:t>concentration</w:t>
      </w:r>
      <w:r w:rsidR="00C051E3">
        <w:t xml:space="preserve"> throughout the year</w:t>
      </w:r>
      <w:r w:rsidR="00923347">
        <w:t xml:space="preserve"> (Figures 2</w:t>
      </w:r>
      <w:r w:rsidR="003016E3">
        <w:t>c</w:t>
      </w:r>
      <w:r w:rsidR="00923347">
        <w:t xml:space="preserve"> &amp; </w:t>
      </w:r>
      <w:r w:rsidR="00B03DA8">
        <w:t>4</w:t>
      </w:r>
      <w:r w:rsidR="00923347">
        <w:t>b)</w:t>
      </w:r>
      <w:r w:rsidR="00C051E3">
        <w:t>. Although the</w:t>
      </w:r>
      <w:r w:rsidR="00A85149">
        <w:t xml:space="preserve"> overall</w:t>
      </w:r>
      <w:r w:rsidR="00C051E3">
        <w:t xml:space="preserve"> contribution of baseflow to total annual flow was lower in 2013 than 2012 and 2014, the total volume of baseflow was considerably higher</w:t>
      </w:r>
      <w:r w:rsidR="00174745">
        <w:t xml:space="preserve"> (Table 2)</w:t>
      </w:r>
      <w:r w:rsidR="00A85149">
        <w:t>. This was</w:t>
      </w:r>
      <w:r w:rsidR="00C051E3">
        <w:t xml:space="preserve"> due to regular </w:t>
      </w:r>
      <w:r w:rsidR="00A85149">
        <w:t xml:space="preserve">winter </w:t>
      </w:r>
      <w:r w:rsidR="00C051E3">
        <w:t>rainfall events which could be responsible for continual</w:t>
      </w:r>
      <w:r w:rsidR="00A85149">
        <w:t>,</w:t>
      </w:r>
      <w:r w:rsidR="00C051E3">
        <w:t xml:space="preserve"> but less intensive</w:t>
      </w:r>
      <w:r w:rsidR="00A85149">
        <w:t>,</w:t>
      </w:r>
      <w:r w:rsidR="00C051E3">
        <w:t xml:space="preserve"> flushing of catchment nitrate-N stores, resulting in marginally lower daily loads per unit of flow. </w:t>
      </w:r>
      <w:r w:rsidR="006A3A81">
        <w:fldChar w:fldCharType="begin"/>
      </w:r>
      <w:r w:rsidR="007D7C9B">
        <w:instrText xml:space="preserve"> ADDIN EN.CITE &lt;EndNote&gt;&lt;Cite AuthorYear="1"&gt;&lt;Author&gt;Davis&lt;/Author&gt;&lt;Year&gt;2014&lt;/Year&gt;&lt;RecNum&gt;330&lt;/RecNum&gt;&lt;DisplayText&gt;Davis et al. (2014&lt;/DisplayText&gt;&lt;record&gt;&lt;rec-number&gt;330&lt;/rec-number&gt;&lt;foreign-keys&gt;&lt;key app="EN" db-id="zeaxs5ffsxdzslepdevpz5fdwrvds5sxzxrx" timestamp="1432654038"&gt;330&lt;/key&gt;&lt;/foreign-keys&gt;&lt;ref-type name="Journal Article"&gt;17&lt;/ref-type&gt;&lt;contributors&gt;&lt;authors&gt;&lt;author&gt;Davis, Caroline A.&lt;/author&gt;&lt;author&gt;Ward, Adam S.&lt;/author&gt;&lt;author&gt;Burgin, Amy J.&lt;/author&gt;&lt;author&gt;Loecke, Terrance D.&lt;/author&gt;&lt;author&gt;Riveros-Iregui, Diego A.&lt;/author&gt;&lt;author&gt;Schnoebelen, Douglas J.&lt;/author&gt;&lt;author&gt;Just, Craig L.&lt;/author&gt;&lt;author&gt;Thomas, Steven A.&lt;/author&gt;&lt;author&gt;Weber, Larry J.&lt;/author&gt;&lt;author&gt;St. Clair, Martin A.&lt;/author&gt;&lt;/authors&gt;&lt;/contributors&gt;&lt;titles&gt;&lt;title&gt;Antecedent Moisture Controls on Stream Nitrate Flux in an Agricultural Watershed&lt;/title&gt;&lt;secondary-title&gt;Journal of Environmental Quality&lt;/secondary-title&gt;&lt;/titles&gt;&lt;periodical&gt;&lt;full-title&gt;Journal of Environmental Quality&lt;/full-title&gt;&lt;abbr-1&gt;J Environ Qual&lt;/abbr-1&gt;&lt;abbr-2&gt;J. Environ. Qual.&lt;/abbr-2&gt;&lt;/periodical&gt;&lt;pages&gt;1494-1503&lt;/pages&gt;&lt;volume&gt;43&lt;/volume&gt;&lt;number&gt;4&lt;/number&gt;&lt;dates&gt;&lt;year&gt;2014&lt;/year&gt;&lt;/dates&gt;&lt;urls&gt;&lt;related-urls&gt;&lt;url&gt;http://dx.doi.org/10.2134/jeq2013.11.0438&lt;/url&gt;&lt;/related-urls&gt;&lt;/urls&gt;&lt;electronic-resource-num&gt;10.2134/jeq2013.11.0438&lt;/electronic-resource-num&gt;&lt;language&gt;English&lt;/language&gt;&lt;/record&gt;&lt;/Cite&gt;&lt;/EndNote&gt;</w:instrText>
      </w:r>
      <w:r w:rsidR="006A3A81">
        <w:fldChar w:fldCharType="separate"/>
      </w:r>
      <w:r w:rsidR="007D7C9B">
        <w:rPr>
          <w:noProof/>
        </w:rPr>
        <w:t>Davis et al. (2014</w:t>
      </w:r>
      <w:r w:rsidR="006A3A81">
        <w:fldChar w:fldCharType="end"/>
      </w:r>
      <w:r w:rsidR="007D7C9B">
        <w:t xml:space="preserve">) found </w:t>
      </w:r>
      <w:r w:rsidR="007D7C9B">
        <w:lastRenderedPageBreak/>
        <w:t>that nitrate stores accumulated during a dry year and were depleted during a wet year. There is some evidence of this here</w:t>
      </w:r>
      <w:r w:rsidR="009E23F4">
        <w:t>,</w:t>
      </w:r>
      <w:r w:rsidR="007D7C9B">
        <w:t xml:space="preserve"> although the difference is less dramatic given that 2012 was recovering from drought as opposed to being in a state of drought. The overwhelming factor dominating nitrate-N loads appeared to be flow volume a</w:t>
      </w:r>
      <w:r w:rsidR="007C1538">
        <w:t>nd catchment connectivity (see s</w:t>
      </w:r>
      <w:r w:rsidR="007D7C9B">
        <w:t>ection 4.1, 4.2 and 4.4).</w:t>
      </w:r>
    </w:p>
    <w:p w:rsidR="00A0457E" w:rsidRPr="00C93AD4" w:rsidRDefault="00D15E57" w:rsidP="00C93AD4">
      <w:r>
        <w:t>The</w:t>
      </w:r>
      <w:r w:rsidR="00650D7E">
        <w:t>re</w:t>
      </w:r>
      <w:r>
        <w:t xml:space="preserve"> </w:t>
      </w:r>
      <w:r w:rsidR="00650D7E">
        <w:t>was</w:t>
      </w:r>
      <w:r w:rsidR="007B3B25">
        <w:t xml:space="preserve"> a</w:t>
      </w:r>
      <w:r w:rsidR="00650D7E">
        <w:t xml:space="preserve"> </w:t>
      </w:r>
      <w:r>
        <w:t xml:space="preserve">greater degree of variation </w:t>
      </w:r>
      <w:r w:rsidR="00B10CE3">
        <w:t xml:space="preserve">in </w:t>
      </w:r>
      <w:r>
        <w:t>the relationship between daily flow volume and TP load</w:t>
      </w:r>
      <w:r w:rsidR="00650D7E">
        <w:t xml:space="preserve"> in comparison to nitrate-N.</w:t>
      </w:r>
      <w:r>
        <w:t xml:space="preserve"> </w:t>
      </w:r>
      <w:r w:rsidR="00650D7E">
        <w:t xml:space="preserve">On several occasions </w:t>
      </w:r>
      <w:r w:rsidR="006F7955">
        <w:t xml:space="preserve">the steepest monthly </w:t>
      </w:r>
      <w:r w:rsidR="00650D7E">
        <w:t>gradients occurred after dry antecedent conditions, such as December, January and March 2012</w:t>
      </w:r>
      <w:r w:rsidR="00542F35">
        <w:t>, May and June 2013</w:t>
      </w:r>
      <w:r w:rsidR="00650D7E">
        <w:t xml:space="preserve"> and October 2014. </w:t>
      </w:r>
      <w:r w:rsidR="006F7955">
        <w:t>CSAs</w:t>
      </w:r>
      <w:r w:rsidR="00B72765">
        <w:t xml:space="preserve"> are likely to retain eroded P-rich soil until </w:t>
      </w:r>
      <w:r w:rsidR="006F7955">
        <w:t>mobilis</w:t>
      </w:r>
      <w:r w:rsidR="00B72765">
        <w:t>ation occurs</w:t>
      </w:r>
      <w:r w:rsidR="006F7955">
        <w:t xml:space="preserve"> during storm events via the road network. </w:t>
      </w:r>
      <w:r w:rsidR="00650D7E">
        <w:t>Whilst there was greater</w:t>
      </w:r>
      <w:r w:rsidR="006F7955">
        <w:t xml:space="preserve"> overall</w:t>
      </w:r>
      <w:r w:rsidR="00650D7E">
        <w:t xml:space="preserve"> TP mobilisation during 2013</w:t>
      </w:r>
      <w:r w:rsidR="006F7955">
        <w:t>,</w:t>
      </w:r>
      <w:r w:rsidR="00650D7E">
        <w:t xml:space="preserve"> the </w:t>
      </w:r>
      <w:r w:rsidR="006F7955">
        <w:t xml:space="preserve">monthly </w:t>
      </w:r>
      <w:r w:rsidR="00650D7E">
        <w:t>gradients</w:t>
      </w:r>
      <w:r w:rsidR="00542F35">
        <w:t xml:space="preserve"> throughout October to March</w:t>
      </w:r>
      <w:r w:rsidR="00650D7E">
        <w:t xml:space="preserve"> were less steep than in 2012 and 2014 with the exception of</w:t>
      </w:r>
      <w:r w:rsidR="00542F35">
        <w:t xml:space="preserve"> November.</w:t>
      </w:r>
      <w:r w:rsidR="00221476">
        <w:t xml:space="preserve"> T</w:t>
      </w:r>
      <w:r w:rsidR="00C051E3">
        <w:t>he more frequent occurrence of large winter events</w:t>
      </w:r>
      <w:r w:rsidR="00C051E3" w:rsidRPr="00526356">
        <w:t xml:space="preserve"> could </w:t>
      </w:r>
      <w:r w:rsidR="00C051E3">
        <w:t>be responsible for more continuous mobilisation of TP,</w:t>
      </w:r>
      <w:r w:rsidR="00633DC9">
        <w:t xml:space="preserve"> </w:t>
      </w:r>
      <w:r w:rsidR="006F7955">
        <w:t>preventing the build-up of eroded soil in CSAs</w:t>
      </w:r>
      <w:r w:rsidR="00633DC9">
        <w:t>.</w:t>
      </w:r>
      <w:r w:rsidR="006F7955">
        <w:t xml:space="preserve"> </w:t>
      </w:r>
      <w:r w:rsidR="00221476">
        <w:t xml:space="preserve">The steeper gradient observed in November 2013 can be explained by the greater proportion of flow made up by quickflow (53%) due to </w:t>
      </w:r>
      <w:r w:rsidR="00CF5858">
        <w:t>high levels of soil saturation in the catchment</w:t>
      </w:r>
      <w:r w:rsidR="00FA00C2">
        <w:t xml:space="preserve"> (see section 4.2)</w:t>
      </w:r>
      <w:r w:rsidR="00CF5858">
        <w:t>.</w:t>
      </w:r>
      <w:r w:rsidR="00095041">
        <w:t xml:space="preserve"> </w:t>
      </w:r>
      <w:r w:rsidR="00A8125C">
        <w:t xml:space="preserve"> These data</w:t>
      </w:r>
      <w:r w:rsidR="00D32D71">
        <w:t xml:space="preserve"> </w:t>
      </w:r>
      <w:r w:rsidR="00A8125C">
        <w:t>suggest</w:t>
      </w:r>
      <w:r w:rsidR="00C051E3">
        <w:t xml:space="preserve"> that November </w:t>
      </w:r>
      <w:r w:rsidR="00A8125C">
        <w:t>-</w:t>
      </w:r>
      <w:r w:rsidR="00C051E3">
        <w:t xml:space="preserve"> March and May are the </w:t>
      </w:r>
      <w:r w:rsidR="00A8125C">
        <w:t xml:space="preserve">months </w:t>
      </w:r>
      <w:r w:rsidR="00C051E3">
        <w:t>most at risk of high daily TP loads, although there were no consistent patterns between the three years. The inter-annual variation represents the episodic nature of TP mobilisation; the amount of TP which is available for rapid transport varies between events and years depending on mobilisation activity.</w:t>
      </w:r>
      <w:r w:rsidR="00C051E3" w:rsidRPr="00E2139E">
        <w:t xml:space="preserve"> </w:t>
      </w:r>
      <w:r w:rsidR="00C051E3">
        <w:t>The impact of dry antecedent conditions is more evident for TP than nitrate-N, with long dry periods resulting in higher daily TP loads. The impact of</w:t>
      </w:r>
      <w:r w:rsidR="00E864B0">
        <w:t xml:space="preserve"> temporary</w:t>
      </w:r>
      <w:r w:rsidR="00C051E3">
        <w:t xml:space="preserve"> source exhaustion after several successive events</w:t>
      </w:r>
      <w:r w:rsidR="00220051">
        <w:t xml:space="preserve"> (see section 4.</w:t>
      </w:r>
      <w:r w:rsidR="00D32D71">
        <w:t>2</w:t>
      </w:r>
      <w:r w:rsidR="00220051">
        <w:t>)</w:t>
      </w:r>
      <w:r w:rsidR="00C051E3">
        <w:t xml:space="preserve"> also impacts upon TP loads</w:t>
      </w:r>
      <w:r w:rsidR="00A76188">
        <w:t>, such as between March and May in 2014</w:t>
      </w:r>
      <w:r w:rsidR="00C051E3">
        <w:t>.</w:t>
      </w:r>
    </w:p>
    <w:p w:rsidR="003E1F82" w:rsidRPr="003E1F82" w:rsidRDefault="003E1F82" w:rsidP="003E1F82">
      <w:pPr>
        <w:rPr>
          <w:b/>
        </w:rPr>
      </w:pPr>
    </w:p>
    <w:p w:rsidR="00A570F9" w:rsidRPr="000B3362" w:rsidRDefault="00A0457E" w:rsidP="000B3362">
      <w:pPr>
        <w:pStyle w:val="ListParagraph"/>
        <w:numPr>
          <w:ilvl w:val="1"/>
          <w:numId w:val="27"/>
        </w:numPr>
        <w:rPr>
          <w:b/>
        </w:rPr>
      </w:pPr>
      <w:r w:rsidRPr="003E311C">
        <w:rPr>
          <w:b/>
        </w:rPr>
        <w:t>I</w:t>
      </w:r>
      <w:r w:rsidR="00923347">
        <w:rPr>
          <w:b/>
        </w:rPr>
        <w:t>mportance</w:t>
      </w:r>
      <w:r w:rsidRPr="003E311C">
        <w:rPr>
          <w:b/>
        </w:rPr>
        <w:t xml:space="preserve"> of contemporary nutrient inputs versus legacy stores on nutrient mobilisation</w:t>
      </w:r>
    </w:p>
    <w:p w:rsidR="00416A75" w:rsidRDefault="00FE5BD1" w:rsidP="00FA0A26">
      <w:r w:rsidRPr="006D640E">
        <w:t xml:space="preserve">Total applied N fertiliser was very similar in 2012 and 2013 and yet the riverine nitrate-N load of 2012 was half that of 2013. </w:t>
      </w:r>
      <w:r w:rsidR="00FA0A26" w:rsidRPr="006D640E">
        <w:t xml:space="preserve">The export coefficient of nitrate in 2012 was </w:t>
      </w:r>
      <w:r w:rsidR="006D640E" w:rsidRPr="006D640E">
        <w:t xml:space="preserve">roughly </w:t>
      </w:r>
      <w:r w:rsidR="00FA0A26" w:rsidRPr="006D640E">
        <w:t xml:space="preserve">half the value from 2013 </w:t>
      </w:r>
      <w:r w:rsidR="006D640E" w:rsidRPr="006D640E">
        <w:t xml:space="preserve">and 2014 </w:t>
      </w:r>
      <w:r w:rsidR="00FA0A26" w:rsidRPr="006D640E">
        <w:t>with values of 0.0</w:t>
      </w:r>
      <w:r w:rsidR="006D640E" w:rsidRPr="006D640E">
        <w:t>7</w:t>
      </w:r>
      <w:r w:rsidR="00FA0A26" w:rsidRPr="006D640E">
        <w:t>, 0.1</w:t>
      </w:r>
      <w:r w:rsidR="006D640E" w:rsidRPr="006D640E">
        <w:t>5</w:t>
      </w:r>
      <w:r w:rsidR="00FA0A26" w:rsidRPr="006D640E">
        <w:t xml:space="preserve"> and 0.1</w:t>
      </w:r>
      <w:r w:rsidR="006D640E" w:rsidRPr="006D640E">
        <w:t>3</w:t>
      </w:r>
      <w:r w:rsidR="00FA0A26" w:rsidRPr="006D640E">
        <w:t>, respectively (Table 2).  This means that a large quantity of N was applied in 2012 which was not exported by the river that year</w:t>
      </w:r>
      <w:r w:rsidR="007C1538">
        <w:t>.</w:t>
      </w:r>
      <w:r w:rsidR="00FA0A26" w:rsidRPr="006D640E">
        <w:t xml:space="preserve"> This likely contributed to large nitrate-N peaks when rainfall events did occur in 2012</w:t>
      </w:r>
      <w:r w:rsidRPr="006D640E">
        <w:t>, but did not lead to overall greater annual load per unit of flow with the lowest flow-weighted concent</w:t>
      </w:r>
      <w:r w:rsidR="00220051" w:rsidRPr="006D640E">
        <w:t>ration of the three years (</w:t>
      </w:r>
      <w:r w:rsidRPr="006D640E">
        <w:t>5.6 mg N L</w:t>
      </w:r>
      <w:r w:rsidRPr="006D640E">
        <w:rPr>
          <w:vertAlign w:val="superscript"/>
        </w:rPr>
        <w:t>-1</w:t>
      </w:r>
      <w:r w:rsidR="00220051" w:rsidRPr="006D640E">
        <w:t>)</w:t>
      </w:r>
      <w:r w:rsidR="00FA0A26" w:rsidRPr="006D640E">
        <w:t>.  However, this ‘excess’ fertiliser which was not exported from the catc</w:t>
      </w:r>
      <w:r w:rsidR="006D640E" w:rsidRPr="006D640E">
        <w:t xml:space="preserve">hment in 2012, combined with a similarly </w:t>
      </w:r>
      <w:r w:rsidR="00FA0A26" w:rsidRPr="006D640E">
        <w:t>high N fertiliser input in 2013 did not result in a disproportionate</w:t>
      </w:r>
      <w:r w:rsidR="00FF1A19" w:rsidRPr="006D640E">
        <w:t>ly higher</w:t>
      </w:r>
      <w:r w:rsidR="00FA0A26" w:rsidRPr="006D640E">
        <w:t xml:space="preserve"> </w:t>
      </w:r>
      <w:r w:rsidR="00220051" w:rsidRPr="006D640E">
        <w:t xml:space="preserve">annual </w:t>
      </w:r>
      <w:r w:rsidR="00FA0A26" w:rsidRPr="006D640E">
        <w:t xml:space="preserve">riverine nitrate-N export </w:t>
      </w:r>
      <w:r w:rsidR="00FF1A19" w:rsidRPr="006D640E">
        <w:t>in relation to</w:t>
      </w:r>
      <w:r w:rsidR="00FA0A26" w:rsidRPr="006D640E">
        <w:t xml:space="preserve"> flow volume (</w:t>
      </w:r>
      <w:r w:rsidR="008A11A9" w:rsidRPr="006D640E">
        <w:t>Figure 9</w:t>
      </w:r>
      <w:r w:rsidR="00FA0A26" w:rsidRPr="006D640E">
        <w:t>a</w:t>
      </w:r>
      <w:r w:rsidR="007C1538">
        <w:t xml:space="preserve"> </w:t>
      </w:r>
      <w:r w:rsidR="003016E3" w:rsidRPr="006D640E">
        <w:t>&amp;</w:t>
      </w:r>
      <w:r w:rsidR="007C1538">
        <w:t xml:space="preserve"> </w:t>
      </w:r>
      <w:r w:rsidR="003016E3" w:rsidRPr="006D640E">
        <w:t>c</w:t>
      </w:r>
      <w:r w:rsidR="00FA0A26" w:rsidRPr="006D640E">
        <w:t>)</w:t>
      </w:r>
      <w:r w:rsidR="00FF1A19" w:rsidRPr="006D640E">
        <w:t xml:space="preserve"> with</w:t>
      </w:r>
      <w:r w:rsidR="00FF1A19">
        <w:t xml:space="preserve"> a flow weighted nitrate concentration of 6.5 </w:t>
      </w:r>
      <w:r w:rsidR="00FF1A19" w:rsidRPr="006D640E">
        <w:t>mg N L</w:t>
      </w:r>
      <w:r w:rsidR="00FF1A19" w:rsidRPr="006D640E">
        <w:rPr>
          <w:vertAlign w:val="superscript"/>
        </w:rPr>
        <w:t>-1</w:t>
      </w:r>
      <w:r w:rsidR="00FA0A26" w:rsidRPr="006D640E">
        <w:t>.  In 2014</w:t>
      </w:r>
      <w:r w:rsidR="006F459B">
        <w:t>,</w:t>
      </w:r>
      <w:r w:rsidR="00FA0A26" w:rsidRPr="006D640E">
        <w:t xml:space="preserve"> N fertiliser application was 2</w:t>
      </w:r>
      <w:r w:rsidR="006D640E" w:rsidRPr="006D640E">
        <w:t>1</w:t>
      </w:r>
      <w:r w:rsidR="00FA0A26" w:rsidRPr="006D640E">
        <w:t>% lower than in 201</w:t>
      </w:r>
      <w:r w:rsidR="006D640E" w:rsidRPr="006D640E">
        <w:t>2</w:t>
      </w:r>
      <w:r w:rsidR="006F459B">
        <w:t xml:space="preserve"> and 17% lower than in 2013</w:t>
      </w:r>
      <w:r w:rsidR="00FA0A26" w:rsidRPr="006D640E">
        <w:t>. Once again, flow volume largely explained annual riverine load</w:t>
      </w:r>
      <w:r w:rsidR="00BC60B3" w:rsidRPr="006D640E">
        <w:t>.</w:t>
      </w:r>
      <w:r w:rsidR="00FA0A26" w:rsidRPr="006D640E">
        <w:t xml:space="preserve"> </w:t>
      </w:r>
      <w:r w:rsidR="00416A75">
        <w:t xml:space="preserve">Although the riverine N load was 26 % lower in 2014 than 2013, the flow weighted concentration 6.5 </w:t>
      </w:r>
      <w:r w:rsidR="00416A75" w:rsidRPr="006D640E">
        <w:t>mg N L</w:t>
      </w:r>
      <w:r w:rsidR="00416A75" w:rsidRPr="006D640E">
        <w:rPr>
          <w:vertAlign w:val="superscript"/>
        </w:rPr>
        <w:t>-1</w:t>
      </w:r>
      <w:r w:rsidR="00416A75">
        <w:rPr>
          <w:vertAlign w:val="superscript"/>
        </w:rPr>
        <w:t xml:space="preserve"> </w:t>
      </w:r>
      <w:r w:rsidR="00416A75">
        <w:t>was very similar to that of 2013.</w:t>
      </w:r>
    </w:p>
    <w:p w:rsidR="00FA0A26" w:rsidRDefault="00FA0A26" w:rsidP="00FA0A26">
      <w:r w:rsidRPr="006D640E">
        <w:t>For TP, although the general pattern was similar (</w:t>
      </w:r>
      <w:r w:rsidR="008A11A9" w:rsidRPr="006D640E">
        <w:t>Figure 9</w:t>
      </w:r>
      <w:r w:rsidR="003016E3" w:rsidRPr="006D640E">
        <w:t>b</w:t>
      </w:r>
      <w:r w:rsidR="007C1538">
        <w:t xml:space="preserve"> </w:t>
      </w:r>
      <w:r w:rsidRPr="006D640E">
        <w:t>&amp;</w:t>
      </w:r>
      <w:r w:rsidR="007C1538">
        <w:t xml:space="preserve"> </w:t>
      </w:r>
      <w:r w:rsidRPr="006D640E">
        <w:t xml:space="preserve">d), the export coefficients were the same for 2012 and 2013 but double in 2014, with values of 0.01, 0.01 and 0.02 respectively. The P fertiliser application was </w:t>
      </w:r>
      <w:r w:rsidR="006D640E" w:rsidRPr="006D640E">
        <w:t>3</w:t>
      </w:r>
      <w:r w:rsidR="00AA34CE">
        <w:t>2</w:t>
      </w:r>
      <w:r w:rsidRPr="006D640E">
        <w:t xml:space="preserve">% lower in 2012 compared with 2013 and </w:t>
      </w:r>
      <w:r w:rsidR="006D640E" w:rsidRPr="006D640E">
        <w:t>4</w:t>
      </w:r>
      <w:r w:rsidR="00AA34CE">
        <w:t>1</w:t>
      </w:r>
      <w:r w:rsidRPr="006D640E">
        <w:t xml:space="preserve">% lower in 2014 compared with 2013. Similar to N, the riverine TP load for 2013, despite having a </w:t>
      </w:r>
      <w:r w:rsidR="001049E7">
        <w:t>substantially</w:t>
      </w:r>
      <w:r w:rsidR="001049E7" w:rsidRPr="006D640E">
        <w:t xml:space="preserve"> </w:t>
      </w:r>
      <w:r w:rsidRPr="006D640E">
        <w:t>higher P fertiliser application in that year, was proportional to flow (</w:t>
      </w:r>
      <w:r w:rsidR="008A11A9" w:rsidRPr="006D640E">
        <w:t>Figure 9</w:t>
      </w:r>
      <w:r w:rsidR="003016E3" w:rsidRPr="006D640E">
        <w:t>b</w:t>
      </w:r>
      <w:r w:rsidRPr="006D640E">
        <w:t xml:space="preserve">).  The larger export coefficient value in 2014 is because the fertiliser application that year was the lowest of the three years, compared with a relatively high riverine load, a </w:t>
      </w:r>
      <w:r w:rsidR="001049E7">
        <w:t>considerable</w:t>
      </w:r>
      <w:r w:rsidR="001049E7" w:rsidRPr="006D640E">
        <w:t xml:space="preserve"> </w:t>
      </w:r>
      <w:r w:rsidRPr="006D640E">
        <w:t>proportion of which was derived from the large erosive event at the end of May after a dry antecedent spring.</w:t>
      </w:r>
      <w:r w:rsidR="000B3362" w:rsidRPr="000B3362">
        <w:t xml:space="preserve"> </w:t>
      </w:r>
      <w:r w:rsidR="000B3362">
        <w:t xml:space="preserve">Flow weighted </w:t>
      </w:r>
      <w:r w:rsidR="00A63AD2">
        <w:t xml:space="preserve">annual </w:t>
      </w:r>
      <w:r w:rsidR="000B3362">
        <w:t xml:space="preserve">concentrations for TP </w:t>
      </w:r>
      <w:r w:rsidR="000B3362">
        <w:lastRenderedPageBreak/>
        <w:t>were virtually identical in 2012 (0.087 mg P L</w:t>
      </w:r>
      <w:r w:rsidR="000B3362" w:rsidRPr="005E4BDD">
        <w:rPr>
          <w:vertAlign w:val="superscript"/>
        </w:rPr>
        <w:t>-1</w:t>
      </w:r>
      <w:r w:rsidR="000B3362">
        <w:t>) and 2013 (0.089 mg P L</w:t>
      </w:r>
      <w:r w:rsidR="000B3362" w:rsidRPr="005E4BDD">
        <w:rPr>
          <w:vertAlign w:val="superscript"/>
        </w:rPr>
        <w:t>-1</w:t>
      </w:r>
      <w:r w:rsidR="000B3362">
        <w:t xml:space="preserve">) despite the drastic difference in hydrological conditions. The </w:t>
      </w:r>
      <w:r w:rsidR="00D72499">
        <w:t xml:space="preserve">highest </w:t>
      </w:r>
      <w:r w:rsidR="000B3362">
        <w:t xml:space="preserve">flow weighted concentration </w:t>
      </w:r>
      <w:r w:rsidR="00D72499">
        <w:t>measured was in</w:t>
      </w:r>
      <w:r w:rsidR="000B3362">
        <w:t xml:space="preserve"> 2014 (0.097 mg P L</w:t>
      </w:r>
      <w:r w:rsidR="000B3362" w:rsidRPr="006A1477">
        <w:rPr>
          <w:vertAlign w:val="superscript"/>
        </w:rPr>
        <w:t>-1</w:t>
      </w:r>
      <w:r w:rsidR="000B3362" w:rsidRPr="001B622B">
        <w:t>)</w:t>
      </w:r>
      <w:r w:rsidR="000B3362">
        <w:t>, predominantly caused by the large event in May 2014</w:t>
      </w:r>
      <w:r w:rsidR="000B3362" w:rsidRPr="006D640E">
        <w:t xml:space="preserve">, despite </w:t>
      </w:r>
      <w:r w:rsidR="00F7600F" w:rsidRPr="006D640E">
        <w:t xml:space="preserve">a substantial </w:t>
      </w:r>
      <w:r w:rsidR="000B3362" w:rsidRPr="006D640E">
        <w:t>reduction in fertiliser from the previous year.</w:t>
      </w:r>
      <w:r w:rsidR="000B3362">
        <w:t xml:space="preserve"> </w:t>
      </w:r>
    </w:p>
    <w:p w:rsidR="003E311C" w:rsidRDefault="003E311C" w:rsidP="003E311C">
      <w:r>
        <w:t xml:space="preserve">The lack of deviation from the linear trend between annual flow volume and annual riverine load for nitrate-N and P, </w:t>
      </w:r>
      <w:r w:rsidRPr="006D640E">
        <w:t xml:space="preserve">despite </w:t>
      </w:r>
      <w:r w:rsidR="001049E7">
        <w:t>substantial</w:t>
      </w:r>
      <w:r w:rsidR="001049E7" w:rsidRPr="006D640E">
        <w:t xml:space="preserve"> </w:t>
      </w:r>
      <w:r w:rsidR="007C1538">
        <w:t xml:space="preserve">changes </w:t>
      </w:r>
      <w:r w:rsidRPr="006D640E">
        <w:t>in fertiliser loads from</w:t>
      </w:r>
      <w:r>
        <w:t xml:space="preserve"> year to year, indicates that this </w:t>
      </w:r>
      <w:r w:rsidR="007B3B25">
        <w:t>agricultural</w:t>
      </w:r>
      <w:r>
        <w:t xml:space="preserve"> catchment </w:t>
      </w:r>
      <w:r w:rsidR="00405F07">
        <w:t xml:space="preserve">may be </w:t>
      </w:r>
      <w:r>
        <w:t>in a state of biogeochemical</w:t>
      </w:r>
      <w:r w:rsidR="00D72499">
        <w:t xml:space="preserve"> stationarity</w:t>
      </w:r>
      <w:r w:rsidR="00405F07">
        <w:t xml:space="preserve">. That is to say, </w:t>
      </w:r>
      <w:r w:rsidR="00D72499">
        <w:t>nutrient</w:t>
      </w:r>
      <w:r w:rsidR="00405F07">
        <w:t>s</w:t>
      </w:r>
      <w:r>
        <w:t xml:space="preserve"> have accumulated </w:t>
      </w:r>
      <w:r w:rsidR="00405F07">
        <w:t>with</w:t>
      </w:r>
      <w:r>
        <w:t xml:space="preserve">in the landscape </w:t>
      </w:r>
      <w:r w:rsidR="00405F07">
        <w:t>over many years and these could be acting</w:t>
      </w:r>
      <w:r>
        <w:t xml:space="preserve"> </w:t>
      </w:r>
      <w:r w:rsidR="00405F07">
        <w:t xml:space="preserve">as a </w:t>
      </w:r>
      <w:r>
        <w:t xml:space="preserve">long-term source to buffer </w:t>
      </w:r>
      <w:r w:rsidR="00405F07">
        <w:t xml:space="preserve">against </w:t>
      </w:r>
      <w:r>
        <w:t>the ex</w:t>
      </w:r>
      <w:r w:rsidR="00FF1A19">
        <w:t xml:space="preserve">pected </w:t>
      </w:r>
      <w:r w:rsidR="00405F07">
        <w:t xml:space="preserve">inter-annual </w:t>
      </w:r>
      <w:r w:rsidR="00FF1A19">
        <w:t>biogeochemical variation</w:t>
      </w:r>
      <w:r>
        <w:t xml:space="preserve"> </w:t>
      </w:r>
      <w:r w:rsidR="006A3A81">
        <w:fldChar w:fldCharType="begin"/>
      </w:r>
      <w:r>
        <w:instrText xml:space="preserve"> ADDIN EN.CITE &lt;EndNote&gt;&lt;Cite&gt;&lt;Author&gt;Basu&lt;/Author&gt;&lt;Year&gt;2010&lt;/Year&gt;&lt;RecNum&gt;333&lt;/RecNum&gt;&lt;DisplayText&gt;(Basu et al., 2010)&lt;/DisplayText&gt;&lt;record&gt;&lt;rec-number&gt;333&lt;/rec-number&gt;&lt;foreign-keys&gt;&lt;key app="EN" db-id="zeaxs5ffsxdzslepdevpz5fdwrvds5sxzxrx" timestamp="1432657999"&gt;333&lt;/key&gt;&lt;/foreign-keys&gt;&lt;ref-type name="Journal Article"&gt;17&lt;/ref-type&gt;&lt;contributors&gt;&lt;authors&gt;&lt;author&gt;Basu, Nandita B.&lt;/author&gt;&lt;author&gt;Destouni, Georgia&lt;/author&gt;&lt;author&gt;Jawitz, James W.&lt;/author&gt;&lt;author&gt;Thompson, Sally E.&lt;/author&gt;&lt;author&gt;Loukinova, Natalia V.&lt;/author&gt;&lt;author&gt;Darracq, Amélie&lt;/author&gt;&lt;author&gt;Zanardo, Stefano&lt;/author&gt;&lt;author&gt;Yaeger, Mary&lt;/author&gt;&lt;author&gt;Sivapalan, Murugesu&lt;/author&gt;&lt;author&gt;Rinaldo, Andrea&lt;/author&gt;&lt;author&gt;Rao, P. Suresh C.&lt;/author&gt;&lt;/authors&gt;&lt;/contributors&gt;&lt;titles&gt;&lt;title&gt;Nutrient loads exported from managed catchments reveal emergent biogeochemical stationarity&lt;/title&gt;&lt;secondary-title&gt;Geophysical Research Letters&lt;/secondary-title&gt;&lt;/titles&gt;&lt;periodical&gt;&lt;full-title&gt;Geophysical Research Letters&lt;/full-title&gt;&lt;/periodical&gt;&lt;pages&gt;n/a-n/a&lt;/pages&gt;&lt;volume&gt;37&lt;/volume&gt;&lt;number&gt;23&lt;/number&gt;&lt;keywords&gt;&lt;keyword&gt;biogeochemical cycling&lt;/keyword&gt;&lt;keyword&gt;stationarity&lt;/keyword&gt;&lt;keyword&gt;nutrient&lt;/keyword&gt;&lt;keyword&gt;catchment&lt;/keyword&gt;&lt;keyword&gt;0470 Nutrients and nutrient cycling&lt;/keyword&gt;&lt;keyword&gt;0793 Biogeochemistry&lt;/keyword&gt;&lt;keyword&gt;1615 Biogeochemical cycles, processes, and modeling&lt;/keyword&gt;&lt;keyword&gt;1803 Anthropogenic effects&lt;/keyword&gt;&lt;keyword&gt;1804 Catchment&lt;/keyword&gt;&lt;/keywords&gt;&lt;dates&gt;&lt;year&gt;2010&lt;/year&gt;&lt;/dates&gt;&lt;isbn&gt;1944-8007&lt;/isbn&gt;&lt;urls&gt;&lt;related-urls&gt;&lt;url&gt;http://dx.doi.org/10.1029/2010GL045168&lt;/url&gt;&lt;/related-urls&gt;&lt;/urls&gt;&lt;electronic-resource-num&gt;10.1029/2010GL045168&lt;/electronic-resource-num&gt;&lt;modified-date&gt;L23404&lt;/modified-date&gt;&lt;/record&gt;&lt;/Cite&gt;&lt;/EndNote&gt;</w:instrText>
      </w:r>
      <w:r w:rsidR="006A3A81">
        <w:fldChar w:fldCharType="separate"/>
      </w:r>
      <w:r>
        <w:rPr>
          <w:noProof/>
        </w:rPr>
        <w:t>(Basu et al., 2010)</w:t>
      </w:r>
      <w:r w:rsidR="006A3A81">
        <w:fldChar w:fldCharType="end"/>
      </w:r>
      <w:r>
        <w:t xml:space="preserve">. </w:t>
      </w:r>
      <w:r w:rsidR="008015B7">
        <w:t>High-frequency monitoring for several years is</w:t>
      </w:r>
      <w:r w:rsidR="00F7600F">
        <w:t xml:space="preserve"> required to </w:t>
      </w:r>
      <w:r w:rsidR="008015B7">
        <w:t xml:space="preserve">confirm if this is </w:t>
      </w:r>
      <w:r w:rsidR="00F7600F">
        <w:t>indeed the case.</w:t>
      </w:r>
      <w:r w:rsidR="00E32556">
        <w:t xml:space="preserve"> For an in depth discussion on spurious cor</w:t>
      </w:r>
      <w:r w:rsidR="004C5AA0">
        <w:t>relation between load and flow see Basu et al.</w:t>
      </w:r>
      <w:r w:rsidR="00E32556">
        <w:t xml:space="preserve"> (2010). </w:t>
      </w:r>
      <w:r>
        <w:t xml:space="preserve">Previous authors have shown that the temporal variation of flow pathways through the riparian zone associated with varying groundwater level connects different sources of solutes to the stream where matrix flow predominates </w:t>
      </w:r>
      <w:r w:rsidR="006A3A81">
        <w:fldChar w:fldCharType="begin"/>
      </w:r>
      <w:r>
        <w:instrText xml:space="preserve"> ADDIN EN.CITE &lt;EndNote&gt;&lt;Cite&gt;&lt;Author&gt;Seibert&lt;/Author&gt;&lt;Year&gt;2009&lt;/Year&gt;&lt;RecNum&gt;337&lt;/RecNum&gt;&lt;DisplayText&gt;(Seibert et al., 2009)&lt;/DisplayText&gt;&lt;record&gt;&lt;rec-number&gt;337&lt;/rec-number&gt;&lt;foreign-keys&gt;&lt;key app="EN" db-id="zeaxs5ffsxdzslepdevpz5fdwrvds5sxzxrx" timestamp="1433340565"&gt;337&lt;/key&gt;&lt;/foreign-keys&gt;&lt;ref-type name="Journal Article"&gt;17&lt;/ref-type&gt;&lt;contributors&gt;&lt;authors&gt;&lt;author&gt;Seibert, J.&lt;/author&gt;&lt;author&gt;Grabs, T.&lt;/author&gt;&lt;author&gt;Köhler, S.&lt;/author&gt;&lt;author&gt;Laudon, H.&lt;/author&gt;&lt;author&gt;Winterdahl, M.&lt;/author&gt;&lt;author&gt;Bishop, K.&lt;/author&gt;&lt;/authors&gt;&lt;/contributors&gt;&lt;titles&gt;&lt;title&gt;Linking soil- and stream-water chemistry based on a Riparian Flow-Concentration Integration Model&lt;/title&gt;&lt;secondary-title&gt;Hydrol. Earth Syst. Sci.&lt;/secondary-title&gt;&lt;/titles&gt;&lt;periodical&gt;&lt;full-title&gt;Hydrology and Earth System Sciences&lt;/full-title&gt;&lt;abbr-1&gt;Hydrol Earth Syst Sc&lt;/abbr-1&gt;&lt;abbr-2&gt;Hydrol. Earth Syst. Sci.&lt;/abbr-2&gt;&lt;/periodical&gt;&lt;pages&gt;2287-2297&lt;/pages&gt;&lt;volume&gt;13&lt;/volume&gt;&lt;number&gt;12&lt;/number&gt;&lt;dates&gt;&lt;year&gt;2009&lt;/year&gt;&lt;/dates&gt;&lt;publisher&gt;Copernicus Publications&lt;/publisher&gt;&lt;isbn&gt;1607-7938&lt;/isbn&gt;&lt;urls&gt;&lt;related-urls&gt;&lt;url&gt;http://www.hydrol-earth-syst-sci.net/13/2287/2009/&lt;/url&gt;&lt;/related-urls&gt;&lt;pdf-urls&gt;&lt;url&gt;http://www.hydrol-earth-syst-sci.net/13/2287/2009/hess-13-2287-2009.pdf&lt;/url&gt;&lt;/pdf-urls&gt;&lt;/urls&gt;&lt;electronic-resource-num&gt;10.5194/hess-13-2287-2009&lt;/electronic-resource-num&gt;&lt;/record&gt;&lt;/Cite&gt;&lt;/EndNote&gt;</w:instrText>
      </w:r>
      <w:r w:rsidR="006A3A81">
        <w:fldChar w:fldCharType="separate"/>
      </w:r>
      <w:r>
        <w:rPr>
          <w:noProof/>
        </w:rPr>
        <w:t>(Seibert et al., 2009)</w:t>
      </w:r>
      <w:r w:rsidR="006A3A81">
        <w:fldChar w:fldCharType="end"/>
      </w:r>
      <w:r>
        <w:t xml:space="preserve">. Concentration-discharge patterns arise from interactions between “flow generating zones” and spatially distributed contaminant “source zones” </w:t>
      </w:r>
      <w:r w:rsidR="006A3A81">
        <w:fldChar w:fldCharType="begin"/>
      </w:r>
      <w:r>
        <w:instrText xml:space="preserve"> ADDIN EN.CITE &lt;EndNote&gt;&lt;Cite&gt;&lt;Author&gt;Basu&lt;/Author&gt;&lt;Year&gt;2010&lt;/Year&gt;&lt;RecNum&gt;333&lt;/RecNum&gt;&lt;DisplayText&gt;(Basu et al., 2010)&lt;/DisplayText&gt;&lt;record&gt;&lt;rec-number&gt;333&lt;/rec-number&gt;&lt;foreign-keys&gt;&lt;key app="EN" db-id="zeaxs5ffsxdzslepdevpz5fdwrvds5sxzxrx" timestamp="1432657999"&gt;333&lt;/key&gt;&lt;/foreign-keys&gt;&lt;ref-type name="Journal Article"&gt;17&lt;/ref-type&gt;&lt;contributors&gt;&lt;authors&gt;&lt;author&gt;Basu, Nandita B.&lt;/author&gt;&lt;author&gt;Destouni, Georgia&lt;/author&gt;&lt;author&gt;Jawitz, James W.&lt;/author&gt;&lt;author&gt;Thompson, Sally E.&lt;/author&gt;&lt;author&gt;Loukinova, Natalia V.&lt;/author&gt;&lt;author&gt;Darracq, Amélie&lt;/author&gt;&lt;author&gt;Zanardo, Stefano&lt;/author&gt;&lt;author&gt;Yaeger, Mary&lt;/author&gt;&lt;author&gt;Sivapalan, Murugesu&lt;/author&gt;&lt;author&gt;Rinaldo, Andrea&lt;/author&gt;&lt;author&gt;Rao, P. Suresh C.&lt;/author&gt;&lt;/authors&gt;&lt;/contributors&gt;&lt;titles&gt;&lt;title&gt;Nutrient loads exported from managed catchments reveal emergent biogeochemical stationarity&lt;/title&gt;&lt;secondary-title&gt;Geophysical Research Letters&lt;/secondary-title&gt;&lt;/titles&gt;&lt;periodical&gt;&lt;full-title&gt;Geophysical Research Letters&lt;/full-title&gt;&lt;/periodical&gt;&lt;pages&gt;n/a-n/a&lt;/pages&gt;&lt;volume&gt;37&lt;/volume&gt;&lt;number&gt;23&lt;/number&gt;&lt;keywords&gt;&lt;keyword&gt;biogeochemical cycling&lt;/keyword&gt;&lt;keyword&gt;stationarity&lt;/keyword&gt;&lt;keyword&gt;nutrient&lt;/keyword&gt;&lt;keyword&gt;catchment&lt;/keyword&gt;&lt;keyword&gt;0470 Nutrients and nutrient cycling&lt;/keyword&gt;&lt;keyword&gt;0793 Biogeochemistry&lt;/keyword&gt;&lt;keyword&gt;1615 Biogeochemical cycles, processes, and modeling&lt;/keyword&gt;&lt;keyword&gt;1803 Anthropogenic effects&lt;/keyword&gt;&lt;keyword&gt;1804 Catchment&lt;/keyword&gt;&lt;/keywords&gt;&lt;dates&gt;&lt;year&gt;2010&lt;/year&gt;&lt;/dates&gt;&lt;isbn&gt;1944-8007&lt;/isbn&gt;&lt;urls&gt;&lt;related-urls&gt;&lt;url&gt;http://dx.doi.org/10.1029/2010GL045168&lt;/url&gt;&lt;/related-urls&gt;&lt;/urls&gt;&lt;electronic-resource-num&gt;10.1029/2010GL045168&lt;/electronic-resource-num&gt;&lt;modified-date&gt;L23404&lt;/modified-date&gt;&lt;/record&gt;&lt;/Cite&gt;&lt;/EndNote&gt;</w:instrText>
      </w:r>
      <w:r w:rsidR="006A3A81">
        <w:fldChar w:fldCharType="separate"/>
      </w:r>
      <w:r>
        <w:rPr>
          <w:noProof/>
        </w:rPr>
        <w:t>(Basu et al., 2010)</w:t>
      </w:r>
      <w:r w:rsidR="006A3A81">
        <w:fldChar w:fldCharType="end"/>
      </w:r>
      <w:r>
        <w:t>. In 2012, the low annual discharge led to fewer opportunities for connection between source zones and flow generating zones</w:t>
      </w:r>
      <w:r w:rsidR="008015B7">
        <w:t>. For nitrate-N this</w:t>
      </w:r>
      <w:r>
        <w:t xml:space="preserve"> result</w:t>
      </w:r>
      <w:r w:rsidR="008015B7">
        <w:t>ed</w:t>
      </w:r>
      <w:r>
        <w:t xml:space="preserve"> in lower baseflow concentrations and therefore lower annual N load. </w:t>
      </w:r>
      <w:r w:rsidR="008015B7">
        <w:t>TP baseflow concentrations were not lower in 2012</w:t>
      </w:r>
      <w:r w:rsidR="004C5AA0">
        <w:t>,</w:t>
      </w:r>
      <w:r w:rsidR="008015B7">
        <w:t xml:space="preserve"> but the number of large magnitude events connecting CSAs to the stream were less frequent. </w:t>
      </w:r>
    </w:p>
    <w:p w:rsidR="009565E8" w:rsidRPr="009565E8" w:rsidRDefault="009565E8" w:rsidP="000B3362">
      <w:pPr>
        <w:rPr>
          <w:b/>
          <w:vanish/>
        </w:rPr>
      </w:pPr>
    </w:p>
    <w:p w:rsidR="00791682" w:rsidRDefault="00791682" w:rsidP="003E311C">
      <w:pPr>
        <w:pStyle w:val="ListParagraph"/>
        <w:ind w:left="644"/>
      </w:pPr>
    </w:p>
    <w:p w:rsidR="000B3362" w:rsidRPr="000B3362" w:rsidRDefault="000B3362" w:rsidP="000B3362">
      <w:pPr>
        <w:pStyle w:val="ListParagraph"/>
        <w:numPr>
          <w:ilvl w:val="0"/>
          <w:numId w:val="1"/>
        </w:numPr>
        <w:rPr>
          <w:b/>
          <w:vanish/>
        </w:rPr>
      </w:pPr>
    </w:p>
    <w:p w:rsidR="000B3362" w:rsidRPr="000B3362" w:rsidRDefault="000B3362" w:rsidP="000B3362">
      <w:pPr>
        <w:pStyle w:val="ListParagraph"/>
        <w:numPr>
          <w:ilvl w:val="0"/>
          <w:numId w:val="1"/>
        </w:numPr>
        <w:rPr>
          <w:b/>
          <w:vanish/>
        </w:rPr>
      </w:pPr>
    </w:p>
    <w:p w:rsidR="000B3362" w:rsidRPr="000B3362" w:rsidRDefault="000B3362" w:rsidP="000B3362">
      <w:pPr>
        <w:pStyle w:val="ListParagraph"/>
        <w:numPr>
          <w:ilvl w:val="0"/>
          <w:numId w:val="1"/>
        </w:numPr>
        <w:rPr>
          <w:b/>
          <w:vanish/>
        </w:rPr>
      </w:pPr>
    </w:p>
    <w:p w:rsidR="000B3362" w:rsidRPr="000B3362" w:rsidRDefault="000B3362" w:rsidP="000B3362">
      <w:pPr>
        <w:pStyle w:val="ListParagraph"/>
        <w:numPr>
          <w:ilvl w:val="0"/>
          <w:numId w:val="1"/>
        </w:numPr>
        <w:rPr>
          <w:b/>
          <w:vanish/>
        </w:rPr>
      </w:pPr>
    </w:p>
    <w:p w:rsidR="000B3362" w:rsidRPr="000B3362" w:rsidRDefault="000B3362" w:rsidP="000B3362">
      <w:pPr>
        <w:pStyle w:val="ListParagraph"/>
        <w:numPr>
          <w:ilvl w:val="1"/>
          <w:numId w:val="1"/>
        </w:numPr>
        <w:rPr>
          <w:b/>
          <w:vanish/>
        </w:rPr>
      </w:pPr>
    </w:p>
    <w:p w:rsidR="00ED3809" w:rsidRDefault="00BC5CB3" w:rsidP="000B3362">
      <w:pPr>
        <w:pStyle w:val="ListParagraph"/>
        <w:numPr>
          <w:ilvl w:val="1"/>
          <w:numId w:val="1"/>
        </w:numPr>
        <w:rPr>
          <w:b/>
        </w:rPr>
      </w:pPr>
      <w:r>
        <w:rPr>
          <w:b/>
        </w:rPr>
        <w:t>Implications</w:t>
      </w:r>
      <w:r w:rsidR="00ED3809" w:rsidRPr="00ED3809">
        <w:rPr>
          <w:b/>
        </w:rPr>
        <w:t xml:space="preserve"> for catchment management</w:t>
      </w:r>
    </w:p>
    <w:p w:rsidR="009B2BBE" w:rsidRDefault="001C600A" w:rsidP="007B1B08">
      <w:r>
        <w:t>Wet and dry</w:t>
      </w:r>
      <w:r w:rsidR="00C45255">
        <w:t xml:space="preserve"> hydrological regime</w:t>
      </w:r>
      <w:r>
        <w:t>s</w:t>
      </w:r>
      <w:r w:rsidR="00C45255">
        <w:t xml:space="preserve"> appear to present a different “issue” depending on the ecological requirements of the stream and the catchment management objectives, which may or may not be harmonious. The drought recovery year (2012) was prone to large concentration peaks of nitrate-N during events due to infrequent connectivity between source areas and active pathways. Higher concentration peaks during dry years could be problematic for concentration targets, such as the EU Drinking Water limit of 11.3 mg N </w:t>
      </w:r>
      <w:r w:rsidR="006A1477">
        <w:t>L</w:t>
      </w:r>
      <w:r w:rsidR="006A1477" w:rsidRPr="006A1477">
        <w:rPr>
          <w:vertAlign w:val="superscript"/>
        </w:rPr>
        <w:t>-1</w:t>
      </w:r>
      <w:r w:rsidR="00C45255">
        <w:t>. In 2012</w:t>
      </w:r>
      <w:r w:rsidR="00855CC2">
        <w:t>,</w:t>
      </w:r>
      <w:r w:rsidR="00C45255">
        <w:t xml:space="preserve"> nitrate concentrations in the Blackwater were above the drinking water limit</w:t>
      </w:r>
      <w:r w:rsidR="00B10A75">
        <w:t xml:space="preserve"> for</w:t>
      </w:r>
      <w:r w:rsidR="00C45255">
        <w:t xml:space="preserve"> </w:t>
      </w:r>
      <w:r w:rsidR="002F0899">
        <w:t>1.2</w:t>
      </w:r>
      <w:r w:rsidR="00C45255">
        <w:t xml:space="preserve"> % of the year, compared with </w:t>
      </w:r>
      <w:r w:rsidR="002F0899">
        <w:t>0.02%</w:t>
      </w:r>
      <w:r w:rsidR="00C45255">
        <w:t xml:space="preserve"> in 2013 and </w:t>
      </w:r>
      <w:r w:rsidR="002F0899">
        <w:t>1.01%</w:t>
      </w:r>
      <w:r w:rsidR="00C45255">
        <w:t xml:space="preserve"> in 2014. </w:t>
      </w:r>
      <w:r w:rsidR="007B1B08">
        <w:t xml:space="preserve">Although dry antecedent periods do appear to have a temporary effect in elevating daily nitrate-N and particularly TP loads, the fact that there </w:t>
      </w:r>
      <w:r>
        <w:t xml:space="preserve">was </w:t>
      </w:r>
      <w:r w:rsidR="007B1B08">
        <w:t>little variation between the flow-weighted concentrations</w:t>
      </w:r>
      <w:r w:rsidR="005E5094">
        <w:t xml:space="preserve"> </w:t>
      </w:r>
      <w:r>
        <w:t xml:space="preserve">across </w:t>
      </w:r>
      <w:r w:rsidR="005E5094">
        <w:t>the years</w:t>
      </w:r>
      <w:r w:rsidR="007B1B08">
        <w:t xml:space="preserve"> means that the driving factor behind annual riverine loads is discharge volume. </w:t>
      </w:r>
      <w:r w:rsidR="00C45255">
        <w:t xml:space="preserve">Total daily </w:t>
      </w:r>
      <w:r w:rsidR="009B2BBE">
        <w:t xml:space="preserve">nitrate-N and TP </w:t>
      </w:r>
      <w:r w:rsidR="00C45255">
        <w:t xml:space="preserve">loads were </w:t>
      </w:r>
      <w:r w:rsidR="00DD330A">
        <w:t xml:space="preserve">more frequently elevated </w:t>
      </w:r>
      <w:r w:rsidR="00C45255">
        <w:t>in the wet year, 2013, which would prove more problematic for total maximum daily load (TMDL) targets</w:t>
      </w:r>
      <w:r w:rsidR="00720021">
        <w:t xml:space="preserve"> in similar catchments,</w:t>
      </w:r>
      <w:r w:rsidR="00C45255">
        <w:t xml:space="preserve"> </w:t>
      </w:r>
      <w:r w:rsidR="00720021">
        <w:t>such as those under</w:t>
      </w:r>
      <w:r w:rsidR="00A63AD2">
        <w:t xml:space="preserve"> section 303 of the </w:t>
      </w:r>
      <w:r w:rsidR="001E7D5B">
        <w:t xml:space="preserve">US </w:t>
      </w:r>
      <w:r w:rsidR="00A63AD2">
        <w:t>Clean Water Act</w:t>
      </w:r>
      <w:r w:rsidR="00C45255">
        <w:t>.</w:t>
      </w:r>
      <w:r w:rsidR="00DD330A">
        <w:t xml:space="preserve">  </w:t>
      </w:r>
    </w:p>
    <w:p w:rsidR="000148F0" w:rsidRDefault="00DD330A" w:rsidP="007B1B08">
      <w:r>
        <w:t xml:space="preserve">Whilst the peak concentration of nitrate-N was highest within the fertiliser application window </w:t>
      </w:r>
      <w:r w:rsidR="002668C9">
        <w:t>(</w:t>
      </w:r>
      <w:r>
        <w:t>March</w:t>
      </w:r>
      <w:r w:rsidR="00D72499">
        <w:t xml:space="preserve"> </w:t>
      </w:r>
      <w:r w:rsidR="002668C9">
        <w:t>-</w:t>
      </w:r>
      <w:r w:rsidR="00D72499">
        <w:t xml:space="preserve"> </w:t>
      </w:r>
      <w:r>
        <w:t>May</w:t>
      </w:r>
      <w:r w:rsidR="002668C9">
        <w:t>)</w:t>
      </w:r>
      <w:r w:rsidR="00A63AD2">
        <w:t xml:space="preserve"> </w:t>
      </w:r>
      <w:r w:rsidR="00D72499">
        <w:t>each year</w:t>
      </w:r>
      <w:r>
        <w:t xml:space="preserve"> (</w:t>
      </w:r>
      <w:r w:rsidR="008A11A9">
        <w:t>Figure 3</w:t>
      </w:r>
      <w:r w:rsidR="00B03DA8">
        <w:t>c</w:t>
      </w:r>
      <w:r w:rsidR="007C1538">
        <w:t xml:space="preserve"> </w:t>
      </w:r>
      <w:r w:rsidR="00B03DA8">
        <w:t>&amp;</w:t>
      </w:r>
      <w:r w:rsidR="007C1538">
        <w:t xml:space="preserve"> </w:t>
      </w:r>
      <w:r w:rsidR="00B03DA8">
        <w:t>d</w:t>
      </w:r>
      <w:r>
        <w:t>), the gradients between daily flow volume and daily nitrate load during this period (</w:t>
      </w:r>
      <w:r w:rsidR="008A11A9">
        <w:t>Figure 5</w:t>
      </w:r>
      <w:r>
        <w:t xml:space="preserve">b) imply that nitrate-N loadings </w:t>
      </w:r>
      <w:r w:rsidR="002F177A">
        <w:t>were</w:t>
      </w:r>
      <w:r>
        <w:t xml:space="preserve"> only slightly increased per unit of flow in comparison to the winter period. </w:t>
      </w:r>
      <w:r w:rsidR="00263C2F">
        <w:t xml:space="preserve">Therefore, </w:t>
      </w:r>
      <w:r w:rsidR="002668C9">
        <w:t xml:space="preserve">whilst </w:t>
      </w:r>
      <w:r w:rsidR="00263C2F">
        <w:t>t</w:t>
      </w:r>
      <w:r w:rsidR="00790834">
        <w:t>he</w:t>
      </w:r>
      <w:r>
        <w:t xml:space="preserve"> timing of N fertiliser</w:t>
      </w:r>
      <w:r w:rsidR="00790834">
        <w:t xml:space="preserve"> application during this window </w:t>
      </w:r>
      <w:r>
        <w:t>ha</w:t>
      </w:r>
      <w:r w:rsidR="00263C2F">
        <w:t>s</w:t>
      </w:r>
      <w:r>
        <w:t xml:space="preserve"> a small impact on increasing daily nitrate-N loads</w:t>
      </w:r>
      <w:r w:rsidR="00263C2F">
        <w:t>,</w:t>
      </w:r>
      <w:r>
        <w:t xml:space="preserve"> the bulk of th</w:t>
      </w:r>
      <w:r w:rsidR="00D72499">
        <w:t>is</w:t>
      </w:r>
      <w:r>
        <w:t xml:space="preserve"> N </w:t>
      </w:r>
      <w:r w:rsidR="002668C9">
        <w:t xml:space="preserve">is derived </w:t>
      </w:r>
      <w:r>
        <w:t>from legacy stores.</w:t>
      </w:r>
      <w:r w:rsidR="009B2BBE">
        <w:t xml:space="preserve"> </w:t>
      </w:r>
      <w:r>
        <w:t xml:space="preserve">This </w:t>
      </w:r>
      <w:r w:rsidR="009B2BBE">
        <w:t>suggests that the timing</w:t>
      </w:r>
      <w:r>
        <w:t xml:space="preserve"> of fertiliser application</w:t>
      </w:r>
      <w:r w:rsidR="009B2BBE">
        <w:t xml:space="preserve"> is less important than the overall application amount</w:t>
      </w:r>
      <w:r w:rsidR="000148F0">
        <w:t>, with</w:t>
      </w:r>
      <w:r w:rsidR="009B2BBE">
        <w:t xml:space="preserve"> any excess added to legacy stores from previously applied fertiliser.</w:t>
      </w:r>
      <w:r w:rsidR="00C45255">
        <w:t xml:space="preserve"> </w:t>
      </w:r>
    </w:p>
    <w:p w:rsidR="007B1B08" w:rsidRPr="009565E8" w:rsidRDefault="009B2BBE" w:rsidP="007B1B08">
      <w:r>
        <w:t xml:space="preserve">There was </w:t>
      </w:r>
      <w:r w:rsidR="005E5094">
        <w:t>no relationship</w:t>
      </w:r>
      <w:r>
        <w:t xml:space="preserve"> between P fertiliser application and TP peaks or elevated daily TP loads</w:t>
      </w:r>
      <w:r w:rsidR="00CE5696">
        <w:t>.</w:t>
      </w:r>
      <w:r>
        <w:t xml:space="preserve"> </w:t>
      </w:r>
      <w:r w:rsidR="00CE5696">
        <w:t xml:space="preserve">Therefore, </w:t>
      </w:r>
      <w:r>
        <w:t xml:space="preserve">the main issue is the quantity of </w:t>
      </w:r>
      <w:r w:rsidR="00CE5696">
        <w:t xml:space="preserve">applied </w:t>
      </w:r>
      <w:r>
        <w:t>P which is not taken up by the crop</w:t>
      </w:r>
      <w:r w:rsidR="00CE5696">
        <w:t xml:space="preserve"> and </w:t>
      </w:r>
      <w:r>
        <w:t>contribut</w:t>
      </w:r>
      <w:r w:rsidR="00CE5696">
        <w:t>es</w:t>
      </w:r>
      <w:r>
        <w:t xml:space="preserve"> to an excess in soil reserves</w:t>
      </w:r>
      <w:r w:rsidR="00AA7E91">
        <w:t xml:space="preserve"> which can potentially be mobilised during heavy </w:t>
      </w:r>
      <w:r w:rsidR="00AA7E91">
        <w:lastRenderedPageBreak/>
        <w:t>precipitation events, particularly if fertiliser is applied just prior to an event</w:t>
      </w:r>
      <w:r>
        <w:t xml:space="preserve">. </w:t>
      </w:r>
      <w:r w:rsidR="007B1B08">
        <w:t>The evidence presented here towards the existence of biogeochemical stationarity has long-term consequences for catchment management</w:t>
      </w:r>
      <w:r w:rsidR="00BD2F22">
        <w:t>,</w:t>
      </w:r>
      <w:r w:rsidR="007B1B08">
        <w:t xml:space="preserve"> as these large accumulated stores of nitrate-N and TP could take a long time to deplete. We agree with the conclusions of </w:t>
      </w:r>
      <w:r w:rsidR="006A3A81">
        <w:fldChar w:fldCharType="begin"/>
      </w:r>
      <w:r w:rsidR="007B1B08">
        <w:instrText xml:space="preserve"> ADDIN EN.CITE &lt;EndNote&gt;&lt;Cite AuthorYear="1"&gt;&lt;Author&gt;Basu&lt;/Author&gt;&lt;Year&gt;2010&lt;/Year&gt;&lt;RecNum&gt;333&lt;/RecNum&gt;&lt;DisplayText&gt;Basu et al. (2010&lt;/DisplayText&gt;&lt;record&gt;&lt;rec-number&gt;333&lt;/rec-number&gt;&lt;foreign-keys&gt;&lt;key app="EN" db-id="zeaxs5ffsxdzslepdevpz5fdwrvds5sxzxrx" timestamp="1432657999"&gt;333&lt;/key&gt;&lt;/foreign-keys&gt;&lt;ref-type name="Journal Article"&gt;17&lt;/ref-type&gt;&lt;contributors&gt;&lt;authors&gt;&lt;author&gt;Basu, Nandita B.&lt;/author&gt;&lt;author&gt;Destouni, Georgia&lt;/author&gt;&lt;author&gt;Jawitz, James W.&lt;/author&gt;&lt;author&gt;Thompson, Sally E.&lt;/author&gt;&lt;author&gt;Loukinova, Natalia V.&lt;/author&gt;&lt;author&gt;Darracq, Amélie&lt;/author&gt;&lt;author&gt;Zanardo, Stefano&lt;/author&gt;&lt;author&gt;Yaeger, Mary&lt;/author&gt;&lt;author&gt;Sivapalan, Murugesu&lt;/author&gt;&lt;author&gt;Rinaldo, Andrea&lt;/author&gt;&lt;author&gt;Rao, P. Suresh C.&lt;/author&gt;&lt;/authors&gt;&lt;/contributors&gt;&lt;titles&gt;&lt;title&gt;Nutrient loads exported from managed catchments reveal emergent biogeochemical stationarity&lt;/title&gt;&lt;secondary-title&gt;Geophysical Research Letters&lt;/secondary-title&gt;&lt;/titles&gt;&lt;periodical&gt;&lt;full-title&gt;Geophysical Research Letters&lt;/full-title&gt;&lt;/periodical&gt;&lt;pages&gt;n/a-n/a&lt;/pages&gt;&lt;volume&gt;37&lt;/volume&gt;&lt;number&gt;23&lt;/number&gt;&lt;keywords&gt;&lt;keyword&gt;biogeochemical cycling&lt;/keyword&gt;&lt;keyword&gt;stationarity&lt;/keyword&gt;&lt;keyword&gt;nutrient&lt;/keyword&gt;&lt;keyword&gt;catchment&lt;/keyword&gt;&lt;keyword&gt;0470 Nutrients and nutrient cycling&lt;/keyword&gt;&lt;keyword&gt;0793 Biogeochemistry&lt;/keyword&gt;&lt;keyword&gt;1615 Biogeochemical cycles, processes, and modeling&lt;/keyword&gt;&lt;keyword&gt;1803 Anthropogenic effects&lt;/keyword&gt;&lt;keyword&gt;1804 Catchment&lt;/keyword&gt;&lt;/keywords&gt;&lt;dates&gt;&lt;year&gt;2010&lt;/year&gt;&lt;/dates&gt;&lt;isbn&gt;1944-8007&lt;/isbn&gt;&lt;urls&gt;&lt;related-urls&gt;&lt;url&gt;http://dx.doi.org/10.1029/2010GL045168&lt;/url&gt;&lt;/related-urls&gt;&lt;/urls&gt;&lt;electronic-resource-num&gt;10.1029/2010GL045168&lt;/electronic-resource-num&gt;&lt;modified-date&gt;L23404&lt;/modified-date&gt;&lt;/record&gt;&lt;/Cite&gt;&lt;/EndNote&gt;</w:instrText>
      </w:r>
      <w:r w:rsidR="006A3A81">
        <w:fldChar w:fldCharType="separate"/>
      </w:r>
      <w:r w:rsidR="007B1B08">
        <w:rPr>
          <w:noProof/>
        </w:rPr>
        <w:t>Basu et al. (2010</w:t>
      </w:r>
      <w:r w:rsidR="006A3A81">
        <w:fldChar w:fldCharType="end"/>
      </w:r>
      <w:r w:rsidR="007B1B08">
        <w:t>) who suggest that mitigation options which deal with mobilisation of accumulated stores of nutrients</w:t>
      </w:r>
      <w:r w:rsidR="00BD2F22">
        <w:t>,</w:t>
      </w:r>
      <w:r w:rsidR="007B1B08">
        <w:t xml:space="preserve"> such as constructed wetlands</w:t>
      </w:r>
      <w:r w:rsidR="00BD2F22">
        <w:t>,</w:t>
      </w:r>
      <w:r w:rsidR="007B1B08">
        <w:t xml:space="preserve"> are used in conjunction with mitigation efforts aimed at reducing contemporary inputs.</w:t>
      </w:r>
      <w:r w:rsidR="0073118B">
        <w:t xml:space="preserve"> Increasing food product</w:t>
      </w:r>
      <w:r w:rsidR="001D2240">
        <w:t xml:space="preserve">ion in order to meet population demands will require greater synchrony of fertiliser supply and crop demand </w:t>
      </w:r>
      <w:r w:rsidR="001C600A">
        <w:t xml:space="preserve">and better understanding of fertiliser use efficiency </w:t>
      </w:r>
      <w:r w:rsidR="001D2240">
        <w:t xml:space="preserve">to prevent further accumulation of </w:t>
      </w:r>
      <w:r w:rsidR="005807C5">
        <w:t xml:space="preserve">N </w:t>
      </w:r>
      <w:r w:rsidR="001D2240">
        <w:t xml:space="preserve">and </w:t>
      </w:r>
      <w:r w:rsidR="005807C5">
        <w:t xml:space="preserve">P </w:t>
      </w:r>
      <w:r w:rsidR="001D2240">
        <w:t>in agricultural landscapes.</w:t>
      </w:r>
    </w:p>
    <w:p w:rsidR="00C45255" w:rsidRDefault="00C45255" w:rsidP="00C45255"/>
    <w:p w:rsidR="00792FD4" w:rsidRPr="00371E98" w:rsidRDefault="00C45255" w:rsidP="00371E98">
      <w:pPr>
        <w:pStyle w:val="ListParagraph"/>
        <w:numPr>
          <w:ilvl w:val="0"/>
          <w:numId w:val="1"/>
        </w:numPr>
        <w:rPr>
          <w:b/>
        </w:rPr>
      </w:pPr>
      <w:r w:rsidRPr="00371E98">
        <w:rPr>
          <w:b/>
        </w:rPr>
        <w:t>Conclusions</w:t>
      </w:r>
    </w:p>
    <w:p w:rsidR="002A3CE2" w:rsidRDefault="002F0899" w:rsidP="00792FD4">
      <w:r>
        <w:t xml:space="preserve">The combination of high-frequency nitrate-N, TP and hydrological </w:t>
      </w:r>
      <w:r w:rsidR="007B3B25">
        <w:t xml:space="preserve">data </w:t>
      </w:r>
      <w:r>
        <w:t>alongside detailed farm input data</w:t>
      </w:r>
      <w:r w:rsidR="00C50288">
        <w:t xml:space="preserve"> have produced new understanding of </w:t>
      </w:r>
      <w:r w:rsidR="00E374FA">
        <w:t xml:space="preserve">the </w:t>
      </w:r>
      <w:r w:rsidR="00C50288">
        <w:t xml:space="preserve">factors controlling nitrate-N and TP transport in a lowland arable headwater stream. Nitrate-N was </w:t>
      </w:r>
      <w:r w:rsidR="00446432">
        <w:t xml:space="preserve">found to be </w:t>
      </w:r>
      <w:r w:rsidR="00C50288">
        <w:t>transport limited</w:t>
      </w:r>
      <w:r w:rsidR="00E374FA">
        <w:t>,</w:t>
      </w:r>
      <w:r w:rsidR="00C50288">
        <w:t xml:space="preserve"> whereas TP </w:t>
      </w:r>
      <w:r w:rsidR="00446432">
        <w:t>was found to</w:t>
      </w:r>
      <w:r w:rsidR="00C50288">
        <w:t xml:space="preserve"> exhibit signs of both source and transport limit</w:t>
      </w:r>
      <w:r w:rsidR="00446432">
        <w:t>ation</w:t>
      </w:r>
      <w:r w:rsidR="00C50288">
        <w:t xml:space="preserve"> due to the </w:t>
      </w:r>
      <w:r w:rsidR="00161944">
        <w:t>interactions of surface pathways with variable</w:t>
      </w:r>
      <w:r w:rsidR="00ED6FDB">
        <w:t xml:space="preserve"> CSAs</w:t>
      </w:r>
      <w:r w:rsidR="00161944">
        <w:t xml:space="preserve">. </w:t>
      </w:r>
      <w:r w:rsidR="008678E7">
        <w:t>Total annual precipitation and c</w:t>
      </w:r>
      <w:r w:rsidR="00C50288">
        <w:t xml:space="preserve">atchment connectivity </w:t>
      </w:r>
      <w:r w:rsidR="00042D38">
        <w:t>are</w:t>
      </w:r>
      <w:r w:rsidR="00C50288">
        <w:t xml:space="preserve"> important for nitrate-N and TP transport with fluxes in a wet year </w:t>
      </w:r>
      <w:r w:rsidR="00446432">
        <w:t xml:space="preserve">roughly </w:t>
      </w:r>
      <w:r w:rsidR="00E374FA">
        <w:t>double that recorded in</w:t>
      </w:r>
      <w:r w:rsidR="00C50288">
        <w:t xml:space="preserve"> a dry year. Dry antecedent conditions were found to result in </w:t>
      </w:r>
      <w:r w:rsidR="00C81D4E">
        <w:t xml:space="preserve">a </w:t>
      </w:r>
      <w:r w:rsidR="00C50288">
        <w:t xml:space="preserve">temporary elevation </w:t>
      </w:r>
      <w:r w:rsidR="00C81D4E">
        <w:t>of</w:t>
      </w:r>
      <w:r w:rsidR="00C50288">
        <w:t xml:space="preserve"> nitrate-N and particularly TP loads</w:t>
      </w:r>
      <w:r w:rsidR="00161944">
        <w:t xml:space="preserve"> </w:t>
      </w:r>
      <w:r w:rsidR="00446432">
        <w:t>in subsequent storm</w:t>
      </w:r>
      <w:r w:rsidR="00E374FA">
        <w:t xml:space="preserve"> events,</w:t>
      </w:r>
      <w:r w:rsidR="00446432">
        <w:t xml:space="preserve"> </w:t>
      </w:r>
      <w:r w:rsidR="00161944">
        <w:t>but the overwhelming factor dominating nutrient loads appeared to be</w:t>
      </w:r>
      <w:r w:rsidR="00D72499">
        <w:t xml:space="preserve"> the volume of runoff interacting with</w:t>
      </w:r>
      <w:r w:rsidR="00161944">
        <w:t xml:space="preserve"> legacy nutrient</w:t>
      </w:r>
      <w:r w:rsidR="00446432">
        <w:t xml:space="preserve"> stores</w:t>
      </w:r>
      <w:r w:rsidR="00EF148E">
        <w:t>. The</w:t>
      </w:r>
      <w:r w:rsidR="00446432">
        <w:t xml:space="preserve"> timing of fertiliser application had little impact on riverine nutrient loadings</w:t>
      </w:r>
      <w:r w:rsidR="00EF148E">
        <w:t xml:space="preserve"> and </w:t>
      </w:r>
      <w:r w:rsidR="00BC5CB3">
        <w:t xml:space="preserve">large </w:t>
      </w:r>
      <w:r w:rsidR="00446432">
        <w:t xml:space="preserve">reductions in annual fertiliser input due to differences in crop rotations did not result in similar reductions in riverine nitrate-N or P load. </w:t>
      </w:r>
      <w:r w:rsidR="00F17E8E">
        <w:t>Therefore</w:t>
      </w:r>
      <w:r w:rsidR="00E374FA">
        <w:t>,</w:t>
      </w:r>
      <w:r w:rsidR="00F17E8E">
        <w:t xml:space="preserve"> a concerted effort </w:t>
      </w:r>
      <w:r w:rsidR="00EF148E">
        <w:t xml:space="preserve">by </w:t>
      </w:r>
      <w:r w:rsidR="00E374FA">
        <w:t xml:space="preserve">land </w:t>
      </w:r>
      <w:r w:rsidR="00F17E8E">
        <w:t>managers in similar catchments</w:t>
      </w:r>
      <w:r w:rsidR="00E374FA">
        <w:t xml:space="preserve"> is required to</w:t>
      </w:r>
      <w:r w:rsidR="00F17E8E">
        <w:t xml:space="preserve"> implement suites of mitigation </w:t>
      </w:r>
      <w:r w:rsidR="00EF148E">
        <w:t>measures</w:t>
      </w:r>
      <w:r w:rsidR="00F17E8E">
        <w:t xml:space="preserve"> which </w:t>
      </w:r>
      <w:r w:rsidR="00E374FA">
        <w:t>could</w:t>
      </w:r>
      <w:r w:rsidR="00F17E8E">
        <w:t xml:space="preserve"> </w:t>
      </w:r>
      <w:r w:rsidR="00D72499">
        <w:t>minimise the</w:t>
      </w:r>
      <w:r w:rsidR="00F17E8E">
        <w:t xml:space="preserve"> build-up of </w:t>
      </w:r>
      <w:r w:rsidR="00E374FA">
        <w:t xml:space="preserve">soil </w:t>
      </w:r>
      <w:r w:rsidR="00F17E8E">
        <w:t>nutrients</w:t>
      </w:r>
      <w:r w:rsidR="00E374FA">
        <w:t xml:space="preserve"> </w:t>
      </w:r>
      <w:r w:rsidR="00F17E8E">
        <w:t xml:space="preserve">and also limit the damage caused by </w:t>
      </w:r>
      <w:r w:rsidR="00E374FA">
        <w:t xml:space="preserve">the </w:t>
      </w:r>
      <w:r w:rsidR="00F17E8E">
        <w:t xml:space="preserve">transport of legacy nutrients further down the river continuum. </w:t>
      </w:r>
      <w:r w:rsidR="00875B9D">
        <w:t>The case for experimenting with substantially lower fertiliser applications</w:t>
      </w:r>
      <w:r w:rsidR="007C1538">
        <w:t xml:space="preserve"> and evaluating the consequences for yields and gross margins</w:t>
      </w:r>
      <w:r w:rsidR="00875B9D">
        <w:t xml:space="preserve"> is strengthened by the</w:t>
      </w:r>
      <w:r w:rsidR="00C81D4E">
        <w:t xml:space="preserve"> evidence of the</w:t>
      </w:r>
      <w:r w:rsidR="00ED6FDB">
        <w:t xml:space="preserve"> accumulation </w:t>
      </w:r>
      <w:r w:rsidR="00875B9D">
        <w:t>of excess nutrients in the landscape</w:t>
      </w:r>
      <w:r w:rsidR="0025469F">
        <w:t xml:space="preserve"> due to inefficient fertiliser use</w:t>
      </w:r>
      <w:r w:rsidR="00875B9D">
        <w:t xml:space="preserve">. </w:t>
      </w:r>
      <w:r w:rsidR="00F17E8E">
        <w:t xml:space="preserve">Long-term high-frequency research programmes such as the DTC are essential for identifying managed catchments exhibiting biogeochemical </w:t>
      </w:r>
      <w:r w:rsidR="00A56433">
        <w:t>stationarity and to inform policy of the lag times involved in reducing legacy nutrient stores in the landscape.</w:t>
      </w:r>
    </w:p>
    <w:p w:rsidR="00BC45C9" w:rsidRDefault="00BC45C9" w:rsidP="00792FD4">
      <w:r w:rsidRPr="00BC45C9">
        <w:rPr>
          <w:b/>
        </w:rPr>
        <w:t>Acknowledgements</w:t>
      </w:r>
    </w:p>
    <w:p w:rsidR="00BC45C9" w:rsidRDefault="008B4A88" w:rsidP="00792FD4">
      <w:r>
        <w:t>The Wensum DTC project</w:t>
      </w:r>
      <w:r w:rsidR="007B3B25">
        <w:t xml:space="preserve"> </w:t>
      </w:r>
      <w:r w:rsidR="007B3B25" w:rsidRPr="008B4A88">
        <w:t xml:space="preserve">(www.wensumalliance.org.uk) </w:t>
      </w:r>
      <w:r>
        <w:t>is funded by the Department for Environment, Food and Rural Affairs (Defra) under project WQ0212</w:t>
      </w:r>
      <w:r w:rsidR="007C1538">
        <w:t xml:space="preserve"> and LM0304</w:t>
      </w:r>
      <w:r>
        <w:t xml:space="preserve"> and is further supported by the Welsh Assembly Government and the Environment Agency. </w:t>
      </w:r>
      <w:r w:rsidRPr="008B4A88">
        <w:t xml:space="preserve">We are grateful to </w:t>
      </w:r>
      <w:r w:rsidR="00EE51D4">
        <w:t xml:space="preserve">Salle Farms </w:t>
      </w:r>
      <w:r>
        <w:t>Co and other farmers in the Blackwater for hosting monitoring equipment, granting access, supplying land use data and collaborating with the project. We are also grateful to the field team including Jenny Stevenson, Steve Dugdale, Simon Ellis and John Brindle and to</w:t>
      </w:r>
      <w:r w:rsidR="00F17760">
        <w:t xml:space="preserve"> </w:t>
      </w:r>
      <w:r>
        <w:t xml:space="preserve">Lister Noble and </w:t>
      </w:r>
      <w:r w:rsidR="00F17760">
        <w:t>Cathy Hiscock</w:t>
      </w:r>
      <w:r>
        <w:t xml:space="preserve"> for help obtaining and handling land use data.</w:t>
      </w:r>
      <w:r w:rsidR="00296F3A">
        <w:t xml:space="preserve"> We thank four anonymous reviewers whose constructive comments helped improve an earlier version of this manuscript.</w:t>
      </w:r>
    </w:p>
    <w:p w:rsidR="002A3CE2" w:rsidRDefault="0042262C" w:rsidP="0042262C">
      <w:pPr>
        <w:spacing w:after="0"/>
      </w:pPr>
      <w:r w:rsidRPr="0042262C">
        <w:rPr>
          <w:b/>
        </w:rPr>
        <w:t>References</w:t>
      </w:r>
    </w:p>
    <w:p w:rsidR="0042262C" w:rsidRDefault="0042262C" w:rsidP="00064E61">
      <w:pPr>
        <w:pStyle w:val="EndNoteBibliography"/>
        <w:spacing w:after="0"/>
        <w:ind w:left="720" w:hanging="720"/>
      </w:pPr>
    </w:p>
    <w:p w:rsidR="00064E61" w:rsidRPr="00064E61" w:rsidRDefault="006A3A81" w:rsidP="00064E61">
      <w:pPr>
        <w:pStyle w:val="EndNoteBibliography"/>
        <w:spacing w:after="0"/>
        <w:ind w:left="720" w:hanging="720"/>
      </w:pPr>
      <w:r>
        <w:fldChar w:fldCharType="begin"/>
      </w:r>
      <w:r w:rsidR="00E57C20">
        <w:instrText xml:space="preserve"> ADDIN EN.REFLIST </w:instrText>
      </w:r>
      <w:r>
        <w:fldChar w:fldCharType="separate"/>
      </w:r>
      <w:r w:rsidR="00064E61" w:rsidRPr="00064E61">
        <w:t>Ali GA, Roy AG. A case study on the use of appropriate surrogates for antecedent moisture conditions (AMCs). Hydrol. Earth Syst. Sci. 2010; 14: 1843-1861.</w:t>
      </w:r>
    </w:p>
    <w:p w:rsidR="00064E61" w:rsidRPr="00064E61" w:rsidRDefault="00064E61" w:rsidP="00064E61">
      <w:pPr>
        <w:pStyle w:val="EndNoteBibliography"/>
        <w:spacing w:after="0"/>
        <w:ind w:left="720" w:hanging="720"/>
      </w:pPr>
      <w:r w:rsidRPr="00064E61">
        <w:lastRenderedPageBreak/>
        <w:t>Basu NB, Destouni G, Jawitz JW, Thompson SE, Loukinova NV, Darracq A, et al. Nutrient loads exported from managed catchments reveal emergent biogeochemical stationarity. Geophysical Research Letters 2010; 37: n/a-n/a.</w:t>
      </w:r>
    </w:p>
    <w:p w:rsidR="00064E61" w:rsidRPr="00064E61" w:rsidRDefault="00064E61" w:rsidP="00064E61">
      <w:pPr>
        <w:pStyle w:val="EndNoteBibliography"/>
        <w:spacing w:after="0"/>
        <w:ind w:left="720" w:hanging="720"/>
      </w:pPr>
      <w:r w:rsidRPr="00064E61">
        <w:t>Beusen AHW, Dekkers ALM, Bouwman AF, Ludwig W, Harrison J. Estimation of global river transport of sediments and associated particulate C, N, and P. Global Biogeochemical Cycles 2005; 19: GB4S05.</w:t>
      </w:r>
    </w:p>
    <w:p w:rsidR="00064E61" w:rsidRPr="00064E61" w:rsidRDefault="00064E61" w:rsidP="00064E61">
      <w:pPr>
        <w:pStyle w:val="EndNoteBibliography"/>
        <w:spacing w:after="0"/>
        <w:ind w:left="720" w:hanging="720"/>
      </w:pPr>
      <w:r w:rsidRPr="00064E61">
        <w:t>Bowes MJ, House WA, Hodgkinson RA, Leach DV. Phosphorus-discharge hysteresis during storm events along a river catchment: the River Swale, UK. Water Research 2005; 39: 751-762.</w:t>
      </w:r>
    </w:p>
    <w:p w:rsidR="00064E61" w:rsidRPr="00064E61" w:rsidRDefault="00064E61" w:rsidP="00064E61">
      <w:pPr>
        <w:pStyle w:val="EndNoteBibliography"/>
        <w:spacing w:after="0"/>
        <w:ind w:left="720" w:hanging="720"/>
      </w:pPr>
      <w:r w:rsidRPr="00064E61">
        <w:t>Bowes MJ, Jarvie HP, Halliday SJ, Skeffington RA, Wade AJ, Loewenthal M, et al. Characterising phosphorus and nitrate inputs to a rural river using high-frequency concentration–flow relationships. Science of The Total Environment 2015; 511: 608-620.</w:t>
      </w:r>
    </w:p>
    <w:p w:rsidR="00064E61" w:rsidRPr="00064E61" w:rsidRDefault="00064E61" w:rsidP="00064E61">
      <w:pPr>
        <w:pStyle w:val="EndNoteBibliography"/>
        <w:spacing w:after="0"/>
        <w:ind w:left="720" w:hanging="720"/>
      </w:pPr>
      <w:r w:rsidRPr="00064E61">
        <w:t>Bowes MJ, Smith JT, Neal C. The value of high-resolution nutrient monitoring: A case study of the River Frome, Dorset, UK. Journal of Hydrology 2009; 378: 82-96.</w:t>
      </w:r>
    </w:p>
    <w:p w:rsidR="00064E61" w:rsidRPr="00064E61" w:rsidRDefault="00064E61" w:rsidP="00064E61">
      <w:pPr>
        <w:pStyle w:val="EndNoteBibliography"/>
        <w:spacing w:after="0"/>
        <w:ind w:left="720" w:hanging="720"/>
      </w:pPr>
      <w:r w:rsidRPr="00064E61">
        <w:t>Bracken LJ, Wainwright J, Ali GA, Tetzlaff D, Smith MW, Reaney SM, et al. Concepts of hydrological connectivity: Research approaches, pathways and future agendas. Earth-Science Reviews 2013; 119: 17-34.</w:t>
      </w:r>
    </w:p>
    <w:p w:rsidR="00064E61" w:rsidRPr="00064E61" w:rsidRDefault="00064E61" w:rsidP="00064E61">
      <w:pPr>
        <w:pStyle w:val="EndNoteBibliography"/>
        <w:spacing w:after="0"/>
        <w:ind w:left="720" w:hanging="720"/>
      </w:pPr>
      <w:r w:rsidRPr="00064E61">
        <w:t>Cooper RJ, Krueger T, Hiscock KM, Rawlins BG. High-temporal resolution fluvial sediment source fingerprinting with uncertainty: a Bayesian approach. Earth Surface Processes and Landforms 2015; 40: 78-92.</w:t>
      </w:r>
    </w:p>
    <w:p w:rsidR="00064E61" w:rsidRPr="00064E61" w:rsidRDefault="00064E61" w:rsidP="00064E61">
      <w:pPr>
        <w:pStyle w:val="EndNoteBibliography"/>
        <w:spacing w:after="0"/>
        <w:ind w:left="720" w:hanging="720"/>
      </w:pPr>
      <w:r w:rsidRPr="00064E61">
        <w:t>Davis CA, Ward AS, Burgin AJ, Loecke TD, Riveros-Iregui DA, Schnoebelen DJ, et al. Antecedent Moisture Controls on Stream Nitrate Flux in an Agricultural Watershed. Journal of Environmental Quality 2014; 43: 1494-1503.</w:t>
      </w:r>
    </w:p>
    <w:p w:rsidR="00064E61" w:rsidRPr="00064E61" w:rsidRDefault="00064E61" w:rsidP="00064E61">
      <w:pPr>
        <w:pStyle w:val="EndNoteBibliography"/>
        <w:spacing w:after="0"/>
        <w:ind w:left="720" w:hanging="720"/>
      </w:pPr>
      <w:r w:rsidRPr="00064E61">
        <w:t>Evans C, Davies TD. Causes of concentration/discharge hysteresis and its potential as a tool for analysis of episode hydrochemistry. Water Resources Research 1998; 34: 129-137.</w:t>
      </w:r>
    </w:p>
    <w:p w:rsidR="00064E61" w:rsidRPr="00064E61" w:rsidRDefault="00064E61" w:rsidP="00064E61">
      <w:pPr>
        <w:pStyle w:val="EndNoteBibliography"/>
        <w:spacing w:after="0"/>
        <w:ind w:left="720" w:hanging="720"/>
      </w:pPr>
      <w:r w:rsidRPr="00064E61">
        <w:t>Ferrant S, Laplanche C, Durbe G, Probst A, Dugast P, Durand P, et al. Continuous measurement of nitrate concentration in a highly event-responsive agricultural catchment in south-west of France: is the gain of information useful? Hydrological Processes 2013; 27: 1751-1763.</w:t>
      </w:r>
    </w:p>
    <w:p w:rsidR="00064E61" w:rsidRPr="00064E61" w:rsidRDefault="00064E61" w:rsidP="00064E61">
      <w:pPr>
        <w:pStyle w:val="EndNoteBibliography"/>
        <w:spacing w:after="0"/>
        <w:ind w:left="720" w:hanging="720"/>
      </w:pPr>
      <w:r w:rsidRPr="00064E61">
        <w:t>Green CT, Bekins BA, Kalkhoff SJ, Hirsch RM, Liao L, Barnes KK. Decadal surface water quality trends under variable climate, land use, and hydrogeochemical setting in Iowa, USA. Water Resources Research 2014; 50: 2425-2443.</w:t>
      </w:r>
    </w:p>
    <w:p w:rsidR="00064E61" w:rsidRPr="00064E61" w:rsidRDefault="00064E61" w:rsidP="00064E61">
      <w:pPr>
        <w:pStyle w:val="EndNoteBibliography"/>
        <w:spacing w:after="0"/>
        <w:ind w:left="720" w:hanging="720"/>
      </w:pPr>
      <w:r w:rsidRPr="00064E61">
        <w:t>Gustard A, Bullock A, Dixon JM. Low flow estimation in the united kingdom Institute of Hydrology, Wallingford, 1992.</w:t>
      </w:r>
    </w:p>
    <w:p w:rsidR="00064E61" w:rsidRPr="00064E61" w:rsidRDefault="00064E61" w:rsidP="00064E61">
      <w:pPr>
        <w:pStyle w:val="EndNoteBibliography"/>
        <w:spacing w:after="0"/>
        <w:ind w:left="720" w:hanging="720"/>
      </w:pPr>
      <w:r w:rsidRPr="00064E61">
        <w:t>Hiscock KM. The influence of pre-Devensian glacial deposits on the hydrogeochemistry of the chalk aquifer system of north Norfolk, UK. Journal of Hydrology 1993; 144: 335-369.</w:t>
      </w:r>
    </w:p>
    <w:p w:rsidR="00064E61" w:rsidRPr="00064E61" w:rsidRDefault="00064E61" w:rsidP="00064E61">
      <w:pPr>
        <w:pStyle w:val="EndNoteBibliography"/>
        <w:spacing w:after="0"/>
        <w:ind w:left="720" w:hanging="720"/>
      </w:pPr>
      <w:r w:rsidRPr="00064E61">
        <w:t>Hiscock KM, Dennis PF, Saynor PR, Thomas MO. Hydrochemical and stable isotope evidence for the extent and nature of the Chalk aquifer of north Norfolk, UK. Journal of Hydrology 1996; 180: 79-107.</w:t>
      </w:r>
    </w:p>
    <w:p w:rsidR="00064E61" w:rsidRPr="00064E61" w:rsidRDefault="00064E61" w:rsidP="00064E61">
      <w:pPr>
        <w:pStyle w:val="EndNoteBibliography"/>
        <w:spacing w:after="0"/>
        <w:ind w:left="720" w:hanging="720"/>
      </w:pPr>
      <w:r w:rsidRPr="00064E61">
        <w:t>House WA, Warwick MS. Hysteresis of the solute concentration/discharge relationship in rivers during storms. Water Research 1998; 32: 2279-2290.</w:t>
      </w:r>
    </w:p>
    <w:p w:rsidR="00064E61" w:rsidRPr="00064E61" w:rsidRDefault="00064E61" w:rsidP="00064E61">
      <w:pPr>
        <w:pStyle w:val="EndNoteBibliography"/>
        <w:spacing w:after="0"/>
        <w:ind w:left="720" w:hanging="720"/>
      </w:pPr>
      <w:r w:rsidRPr="00064E61">
        <w:t>Ide Ji, Haga H, Chiwa M, Otsuki K. Effects of antecedent rain history on particulate phosphorus loss from a small forested watershed of Japanese cypress (Chamaecyparis obtusa). Journal of Hydrology 2008; 352: 322-335.</w:t>
      </w:r>
    </w:p>
    <w:p w:rsidR="00064E61" w:rsidRPr="00064E61" w:rsidRDefault="00064E61" w:rsidP="00064E61">
      <w:pPr>
        <w:pStyle w:val="EndNoteBibliography"/>
        <w:spacing w:after="0"/>
        <w:ind w:left="720" w:hanging="720"/>
      </w:pPr>
      <w:r w:rsidRPr="00064E61">
        <w:t>Jordan P, Arnscheidt A, McGrogan H, McCormick S. Characterising phosphorus transfers in rural catchments using a continuous bank-side analyser. Hydrology and Earth System Sciences 2007; 11: 372-381.</w:t>
      </w:r>
    </w:p>
    <w:p w:rsidR="00064E61" w:rsidRPr="00064E61" w:rsidRDefault="00064E61" w:rsidP="00064E61">
      <w:pPr>
        <w:pStyle w:val="EndNoteBibliography"/>
        <w:spacing w:after="0"/>
        <w:ind w:left="720" w:hanging="720"/>
      </w:pPr>
      <w:r w:rsidRPr="00064E61">
        <w:t>Lewis MA, Booth S, Terrington R, Lee J, Entwisle DC, Gooddy D, et al. Borehole drilling and sampling in the Wensum Demonstration Test Catchment. British Geological Survey, Keyworth, Nottingham, UK, 2014.</w:t>
      </w:r>
    </w:p>
    <w:p w:rsidR="00064E61" w:rsidRPr="00064E61" w:rsidRDefault="00064E61" w:rsidP="00064E61">
      <w:pPr>
        <w:pStyle w:val="EndNoteBibliography"/>
        <w:spacing w:after="0"/>
        <w:ind w:left="720" w:hanging="720"/>
      </w:pPr>
      <w:r w:rsidRPr="00064E61">
        <w:t>Lovett AA, Hiscock KM, Outram FN, Cooper RJ, Dugdale S, Stevenson J, et al. Experiments with cover crops and cultivation techniques in the Wensum DTC. Aspects of Applied Biology 2015; 129: 85-90.</w:t>
      </w:r>
    </w:p>
    <w:p w:rsidR="00064E61" w:rsidRPr="00064E61" w:rsidRDefault="00064E61" w:rsidP="00064E61">
      <w:pPr>
        <w:pStyle w:val="EndNoteBibliography"/>
        <w:spacing w:after="0"/>
        <w:ind w:left="720" w:hanging="720"/>
      </w:pPr>
      <w:r w:rsidRPr="00064E61">
        <w:lastRenderedPageBreak/>
        <w:t>Macrae ML, English MC, Schiff SL, Stone M. Influence of antecedent hydrologic conditions on patterns of hydrochemical export from a first-order agricultural watershed in Southern Ontario, Canada. Journal of Hydrology 2010; 389: 101-110.</w:t>
      </w:r>
    </w:p>
    <w:p w:rsidR="00064E61" w:rsidRPr="00064E61" w:rsidRDefault="00064E61" w:rsidP="00064E61">
      <w:pPr>
        <w:pStyle w:val="EndNoteBibliography"/>
        <w:spacing w:after="0"/>
        <w:ind w:left="720" w:hanging="720"/>
      </w:pPr>
      <w:r w:rsidRPr="00064E61">
        <w:t>Mellander P-E, Melland AR, Jordan P, Wall DP, Murphy PNC, Shortle G. Quantifying nutrient transfer pathways in agricultural catchments using high temporal resolution data. Environmental Science &amp; Policy 2012; 24: 44-57.</w:t>
      </w:r>
    </w:p>
    <w:p w:rsidR="00064E61" w:rsidRPr="00064E61" w:rsidRDefault="00064E61" w:rsidP="00064E61">
      <w:pPr>
        <w:pStyle w:val="EndNoteBibliography"/>
        <w:spacing w:after="0"/>
        <w:ind w:left="720" w:hanging="720"/>
      </w:pPr>
      <w:r w:rsidRPr="00064E61">
        <w:t>Oeurng C, Sauvage S, Sanchez-Perez JM. Temporal variability of nitrate transport through hydrological response during flood events within a large agricultural catchment in south-west France. Science of the Total Environment 2010; 409: 140-149.</w:t>
      </w:r>
    </w:p>
    <w:p w:rsidR="00064E61" w:rsidRPr="00064E61" w:rsidRDefault="00064E61" w:rsidP="00064E61">
      <w:pPr>
        <w:pStyle w:val="EndNoteBibliography"/>
        <w:spacing w:after="0"/>
        <w:ind w:left="720" w:hanging="720"/>
      </w:pPr>
      <w:r w:rsidRPr="00064E61">
        <w:t>Outram FN, Lloyd CEM, Jonczyk J, Benskin CMH, Grant F, Perks MT, et al. High-frequency monitoring of nitrogen and phosphorus response in three rural catchments to the end of the 2011–2012 drought in England. Hydrol. Earth Syst. Sci. 2014; 18: 3429-3448.</w:t>
      </w:r>
    </w:p>
    <w:p w:rsidR="00064E61" w:rsidRPr="00064E61" w:rsidRDefault="00064E61" w:rsidP="00064E61">
      <w:pPr>
        <w:pStyle w:val="EndNoteBibliography"/>
        <w:spacing w:after="0"/>
        <w:ind w:left="720" w:hanging="720"/>
      </w:pPr>
      <w:r w:rsidRPr="00064E61">
        <w:t>Poor CJ, McDonnell JJ. The effects of land use on stream nitrate dynamics. Journal of Hydrology 2007; 332: 54-68.</w:t>
      </w:r>
    </w:p>
    <w:p w:rsidR="00064E61" w:rsidRDefault="00064E61" w:rsidP="00064E61">
      <w:pPr>
        <w:pStyle w:val="EndNoteBibliography"/>
        <w:spacing w:after="0"/>
        <w:ind w:left="720" w:hanging="720"/>
      </w:pPr>
      <w:r w:rsidRPr="00064E61">
        <w:t>Roberts L. 9 Billion? Science 2011; 333: 540-543.</w:t>
      </w:r>
    </w:p>
    <w:p w:rsidR="00C702C2" w:rsidRPr="00064E61" w:rsidRDefault="00C702C2" w:rsidP="00064E61">
      <w:pPr>
        <w:pStyle w:val="EndNoteBibliography"/>
        <w:spacing w:after="0"/>
        <w:ind w:left="720" w:hanging="720"/>
      </w:pPr>
      <w:r>
        <w:t>Rockström J, Falkenmark M, Karlberg L, Hoff H, Rost S, Gerten D. Future water availability for global food production: The potential of green water for increasing resilience to global change. Water Resources Research 2009; 45: W00A12.</w:t>
      </w:r>
    </w:p>
    <w:p w:rsidR="00064E61" w:rsidRPr="00064E61" w:rsidRDefault="00064E61" w:rsidP="00064E61">
      <w:pPr>
        <w:pStyle w:val="EndNoteBibliography"/>
        <w:spacing w:after="0"/>
        <w:ind w:left="720" w:hanging="720"/>
      </w:pPr>
      <w:r w:rsidRPr="00064E61">
        <w:t>Rozemeijer JC, Broers HP. The groundwater contribution to surface water contamination in a region with intensive agricultural land use (Noord-Brabant, the Netherlands). Environmental Pollution 2007; 148: 695-706.</w:t>
      </w:r>
    </w:p>
    <w:p w:rsidR="00064E61" w:rsidRPr="00064E61" w:rsidRDefault="00064E61" w:rsidP="00064E61">
      <w:pPr>
        <w:pStyle w:val="EndNoteBibliography"/>
        <w:spacing w:after="0"/>
        <w:ind w:left="720" w:hanging="720"/>
      </w:pPr>
      <w:r w:rsidRPr="00064E61">
        <w:t>Seibert J, Grabs T, Köhler S, Laudon H, Winterdahl M, Bishop K. Linking soil- and stream-water chemistry based on a Riparian Flow-Concentration Integration Model. Hydrol. Earth Syst. Sci. 2009; 13: 2287-2297.</w:t>
      </w:r>
    </w:p>
    <w:p w:rsidR="00064E61" w:rsidRPr="00064E61" w:rsidRDefault="00064E61" w:rsidP="00064E61">
      <w:pPr>
        <w:pStyle w:val="EndNoteBibliography"/>
        <w:spacing w:after="0"/>
        <w:ind w:left="720" w:hanging="720"/>
      </w:pPr>
      <w:r w:rsidRPr="00064E61">
        <w:t>Seitzinger SP, Mayorga E, Bouwman AF, Kroeze C, Beusen AHW, Billen G, et al. Global river nutrient export: A scenario analysis of past and future trends. Global Biogeochemical Cycles 2010; 24: GB0A08.</w:t>
      </w:r>
    </w:p>
    <w:p w:rsidR="00064E61" w:rsidRPr="00064E61" w:rsidRDefault="00064E61" w:rsidP="00064E61">
      <w:pPr>
        <w:pStyle w:val="EndNoteBibliography"/>
        <w:spacing w:after="0"/>
        <w:ind w:left="720" w:hanging="720"/>
      </w:pPr>
      <w:r w:rsidRPr="00064E61">
        <w:t>Siwek J, Siwek JP, Żelazny M. Environmental and land use factors affecting phosphate hysteresis patterns of stream water during flood events (Carpathian Foothills, Poland). Hydrological Processes 2013; 27: 3674-3684.</w:t>
      </w:r>
    </w:p>
    <w:p w:rsidR="00064E61" w:rsidRPr="00064E61" w:rsidRDefault="00064E61" w:rsidP="00064E61">
      <w:pPr>
        <w:pStyle w:val="EndNoteBibliography"/>
        <w:spacing w:after="0"/>
        <w:ind w:left="720" w:hanging="720"/>
      </w:pPr>
      <w:r w:rsidRPr="00064E61">
        <w:t>Stieglitz M, Shaman J, McNamara J, Engel V, Shanley J, Kling GW. An approach to understanding hydrologic connectivity on the hillslope and the implications for nutrient transport. Global Biogeochemical Cycles 2003; 17: n/a-n/a.</w:t>
      </w:r>
    </w:p>
    <w:p w:rsidR="00064E61" w:rsidRPr="00064E61" w:rsidRDefault="00064E61" w:rsidP="00064E61">
      <w:pPr>
        <w:pStyle w:val="EndNoteBibliography"/>
        <w:spacing w:after="0"/>
        <w:ind w:left="720" w:hanging="720"/>
      </w:pPr>
      <w:r w:rsidRPr="00064E61">
        <w:t>von Freyberg J, Radny D, Gall HE, Schirmer M. Implications of hydrologic connectivity between hillslopes and riparian zones on streamflow composition. Journal of Contaminant Hydrology 2014; 169: 62-74.</w:t>
      </w:r>
    </w:p>
    <w:p w:rsidR="00064E61" w:rsidRPr="00064E61" w:rsidRDefault="00064E61" w:rsidP="00064E61">
      <w:pPr>
        <w:pStyle w:val="EndNoteBibliography"/>
        <w:ind w:left="720" w:hanging="720"/>
      </w:pPr>
      <w:r w:rsidRPr="00064E61">
        <w:t>Wainwright J, Turnbull L, Ibrahim TG, Lexartza-Artza I, Thornton SF, Brazier RE. Linking environmental régimes, space and time: Interpretations of structural and functional connectivity. Geomorphology 2011; 126: 387-404.</w:t>
      </w:r>
    </w:p>
    <w:p w:rsidR="0042262C" w:rsidRDefault="006A3A81">
      <w:r>
        <w:fldChar w:fldCharType="end"/>
      </w:r>
    </w:p>
    <w:p w:rsidR="0042262C" w:rsidRDefault="0042262C"/>
    <w:p w:rsidR="0042262C" w:rsidRDefault="0042262C"/>
    <w:p w:rsidR="0042262C" w:rsidRDefault="0042262C"/>
    <w:p w:rsidR="0042262C" w:rsidRDefault="0042262C"/>
    <w:p w:rsidR="0042262C" w:rsidRDefault="0042262C"/>
    <w:p w:rsidR="0042262C" w:rsidRDefault="0042262C"/>
    <w:p w:rsidR="0042262C" w:rsidRDefault="0042262C" w:rsidP="0042262C">
      <w:pPr>
        <w:rPr>
          <w:b/>
        </w:rPr>
      </w:pPr>
      <w:r w:rsidRPr="002A3CE2">
        <w:rPr>
          <w:b/>
        </w:rPr>
        <w:lastRenderedPageBreak/>
        <w:t>Figure captions</w:t>
      </w:r>
    </w:p>
    <w:p w:rsidR="0042262C" w:rsidRDefault="0042262C" w:rsidP="0042262C">
      <w:r>
        <w:t>Figure 1. Location map of the upper Blackwater sub-catchment, a tributary of the River Wensum showing the main land use types and monitoring infrastructure.</w:t>
      </w:r>
    </w:p>
    <w:p w:rsidR="0042262C" w:rsidRPr="002A3CE2" w:rsidRDefault="0042262C" w:rsidP="0042262C">
      <w:pPr>
        <w:spacing w:after="0" w:line="240" w:lineRule="auto"/>
      </w:pPr>
      <w:r w:rsidRPr="002A3CE2">
        <w:t xml:space="preserve">Figure 2. Land use and fertiliser application in </w:t>
      </w:r>
      <w:r>
        <w:t>the Blackwater catchment during a three-</w:t>
      </w:r>
      <w:r w:rsidRPr="002A3CE2">
        <w:t>year monitoring period. (a – c) land use (MAI = maize; POT = potatoes; SUB = sugar beet; SBD = spring beans (dried); VIP = vining peas; SBM = spring barley (malt); WBM = winter barley (malt); WOR = winter oilseed rape; WWF = winter wheat (feed); WWBr = winter wheat (bread); WWBi = winter wheat (biscuits); SOR = spring oilseed rape; DFB = dwarf french beans; WBF = winter barley (feed); WIO = winter oats; FAL = fallow; HLS and ELS = Higher/Entry Level Scheme environmental stewardship;), (d-f) inorganic and organic nitrogen fertiliser application rate and (g-i) inorganic and organic phosphorus fertiliser application rate.</w:t>
      </w:r>
    </w:p>
    <w:p w:rsidR="0042262C" w:rsidRPr="002A3CE2" w:rsidRDefault="0042262C" w:rsidP="0042262C">
      <w:pPr>
        <w:spacing w:after="0" w:line="240" w:lineRule="auto"/>
        <w:rPr>
          <w:sz w:val="20"/>
          <w:szCs w:val="20"/>
        </w:rPr>
      </w:pPr>
    </w:p>
    <w:p w:rsidR="0090011D" w:rsidRDefault="0090011D" w:rsidP="0090011D">
      <w:r>
        <w:t>Figure 3. High-frequency monitoring data and weekly fertiliser input data for the Blackwater sub-catchment for the 2012-2014 water years. (a) River flow, baseflow and rainfall for site F; (b) groundwater level from Merrisons Lane boreholes in west of Blackwater catchment – ML BH1 (50 m depth), ML BH2 (15 m), ML BH3 (12 m) and ML BH4 (6 m depth); (c) nitrate-N concentration and cumulative nitrate-N load for site F; (d) weekly N fertiliser application; (e) TP concentration and cumulative TP load for site F; (f) weekly P fertiliser application.</w:t>
      </w:r>
    </w:p>
    <w:p w:rsidR="0090011D" w:rsidRDefault="0090011D" w:rsidP="0090011D">
      <w:r>
        <w:t>Figure 4. Stacked bar graphs showing quarterly totals of: (a) rainfall; (b) river flow; (c) riverine nitrate-N load and (d) riverine TP load for hydrological years 2012-2014.</w:t>
      </w:r>
    </w:p>
    <w:p w:rsidR="0090011D" w:rsidRDefault="0090011D" w:rsidP="0042262C">
      <w:r>
        <w:t xml:space="preserve">Figure 5. Monthly relationships between (a) flow and nitrate-N concentration (30 min resolution) and (b) daily runoff volume and daily nitrate-N riverine load at site F for hydrological years 2012 (blue ‘+’), 2013 (red ‘*’) and 2014 (green ‘x’). </w:t>
      </w:r>
      <w:r w:rsidR="00314ECD" w:rsidRPr="004678A3">
        <w:t>Direction of all nitrate-N hysteresis loops is anticlockwise</w:t>
      </w:r>
      <w:r w:rsidR="00314ECD">
        <w:t>.</w:t>
      </w:r>
      <w:r>
        <w:t xml:space="preserve"> Trendlines created from non-linear least squares regression.</w:t>
      </w:r>
    </w:p>
    <w:p w:rsidR="0090011D" w:rsidRDefault="0090011D" w:rsidP="0042262C">
      <w:r>
        <w:t>Figure 6. Monthly relationships between (a) flow and TP concentration (30 min resolution) and (b) daily runoff volume and daily TP riverine load at site F for hydrological years 2012 (blue ‘+’), 2013 (red ‘*’) and 2014 (green ‘x’).</w:t>
      </w:r>
      <w:r w:rsidR="00314ECD">
        <w:t xml:space="preserve"> </w:t>
      </w:r>
      <w:r w:rsidR="00314ECD" w:rsidRPr="004678A3">
        <w:t xml:space="preserve">Direction of all </w:t>
      </w:r>
      <w:r w:rsidR="00314ECD">
        <w:t xml:space="preserve">TP </w:t>
      </w:r>
      <w:r w:rsidR="00314ECD" w:rsidRPr="004678A3">
        <w:t>hysteresis loops is anticlockwise</w:t>
      </w:r>
      <w:r w:rsidR="00314ECD">
        <w:t>.</w:t>
      </w:r>
      <w:r>
        <w:t xml:space="preserve"> Trendlines created from non-linear least squares regression.</w:t>
      </w:r>
    </w:p>
    <w:p w:rsidR="0090011D" w:rsidRDefault="0090011D" w:rsidP="0090011D">
      <w:r>
        <w:t>Figure 7. Relationships between shallow groundwater level from ML BH4 in the west of the Blackwater sub-catchment and (a) daily river discharge; (b) storm event runoff ratios; (c) daily nitrate-N riverine load and (d) daily TP riverine load for hydrological years 2012-1014.</w:t>
      </w:r>
    </w:p>
    <w:p w:rsidR="0090011D" w:rsidRDefault="0090011D" w:rsidP="0090011D">
      <w:r>
        <w:t>Figure 8. Relationship between event baseflow index (BFI)  and (a) event nitrate-N load and (b) event TP load.</w:t>
      </w:r>
    </w:p>
    <w:p w:rsidR="0090011D" w:rsidRDefault="0090011D" w:rsidP="0090011D">
      <w:r>
        <w:t>Figure 9. Relationship between annual flow volume and (a) annual nitrate-N riverine load; (b) annual TP riverine load. Relationship between annual N fertiliser application and (c) annual riverine nitrate-N load; (d) annual P fertiliser application and annual riverine TP load.</w:t>
      </w:r>
    </w:p>
    <w:p w:rsidR="0042262C" w:rsidRDefault="0042262C" w:rsidP="0042262C">
      <w:pPr>
        <w:rPr>
          <w:b/>
        </w:rPr>
      </w:pPr>
    </w:p>
    <w:p w:rsidR="0042262C" w:rsidRDefault="0042262C" w:rsidP="0042262C">
      <w:pPr>
        <w:rPr>
          <w:b/>
        </w:rPr>
      </w:pPr>
    </w:p>
    <w:p w:rsidR="0042262C" w:rsidRDefault="0042262C" w:rsidP="0042262C">
      <w:pPr>
        <w:rPr>
          <w:b/>
        </w:rPr>
      </w:pPr>
    </w:p>
    <w:p w:rsidR="0042262C" w:rsidRDefault="0042262C" w:rsidP="0042262C">
      <w:pPr>
        <w:rPr>
          <w:b/>
        </w:rPr>
      </w:pPr>
    </w:p>
    <w:p w:rsidR="0042262C" w:rsidRDefault="0042262C" w:rsidP="0042262C">
      <w:pPr>
        <w:rPr>
          <w:b/>
        </w:rPr>
      </w:pPr>
    </w:p>
    <w:p w:rsidR="0042262C" w:rsidRDefault="0042262C" w:rsidP="0042262C">
      <w:pPr>
        <w:rPr>
          <w:b/>
        </w:rPr>
      </w:pPr>
      <w:r w:rsidRPr="002A3CE2">
        <w:rPr>
          <w:b/>
        </w:rPr>
        <w:lastRenderedPageBreak/>
        <w:t>Table captions</w:t>
      </w:r>
    </w:p>
    <w:p w:rsidR="0042262C" w:rsidRDefault="0042262C" w:rsidP="0042262C">
      <w:r w:rsidRPr="002A3CE2">
        <w:t>Table 1.</w:t>
      </w:r>
      <w:r>
        <w:t xml:space="preserve"> Crop rotations in 2012 – 2013 in the upper Blackwater sub-catchment and N and P fertiliser input.</w:t>
      </w:r>
    </w:p>
    <w:p w:rsidR="0042262C" w:rsidRDefault="0042262C" w:rsidP="0042262C">
      <w:pPr>
        <w:tabs>
          <w:tab w:val="left" w:pos="978"/>
        </w:tabs>
      </w:pPr>
      <w:r>
        <w:t>Table 2. Table 2. Annual summary of fertiliser, hydrological, meteorological, nitrate and TP data for three hydrological years (2012, 2013 and 2014). Standard deviation in parentheses.</w:t>
      </w:r>
    </w:p>
    <w:p w:rsidR="00F96AAE" w:rsidRDefault="00F96AAE" w:rsidP="00F96AAE">
      <w:pPr>
        <w:tabs>
          <w:tab w:val="left" w:pos="978"/>
        </w:tabs>
      </w:pPr>
      <w:r>
        <w:t xml:space="preserve">Table 3. Summary of discharge, nutrient concentrations and nutrient loads for 13 agricultural tile drains monitored weekly between March 2013 and September 2014 in the Blackwater sub-catchment. Standard deviation in parentheses.  </w:t>
      </w:r>
    </w:p>
    <w:p w:rsidR="00F96AAE" w:rsidRDefault="00F96AAE" w:rsidP="00F96AAE">
      <w:r>
        <w:t xml:space="preserve">Table 4. Average soil nitrate-N concentrations recorded at three depths in nine fields within the Blackwater sub-catchment. In each field, four measurements were made in September 2013 and four in February 2014. Standard deviation in parentheses.  </w:t>
      </w:r>
    </w:p>
    <w:p w:rsidR="000E3548" w:rsidRPr="00903317" w:rsidRDefault="006A3A81">
      <w:r>
        <w:fldChar w:fldCharType="begin"/>
      </w:r>
      <w:r w:rsidR="00BC51C3">
        <w:instrText xml:space="preserve"> ADDIN </w:instrText>
      </w:r>
      <w:r>
        <w:fldChar w:fldCharType="end"/>
      </w:r>
    </w:p>
    <w:sectPr w:rsidR="000E3548" w:rsidRPr="00903317" w:rsidSect="007E19B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3EA6" w:rsidRDefault="00803EA6" w:rsidP="0065192C">
      <w:pPr>
        <w:spacing w:after="0" w:line="240" w:lineRule="auto"/>
      </w:pPr>
      <w:r>
        <w:separator/>
      </w:r>
    </w:p>
  </w:endnote>
  <w:endnote w:type="continuationSeparator" w:id="0">
    <w:p w:rsidR="00803EA6" w:rsidRDefault="00803EA6" w:rsidP="00651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7001509"/>
      <w:docPartObj>
        <w:docPartGallery w:val="Page Numbers (Bottom of Page)"/>
        <w:docPartUnique/>
      </w:docPartObj>
    </w:sdtPr>
    <w:sdtEndPr>
      <w:rPr>
        <w:noProof/>
      </w:rPr>
    </w:sdtEndPr>
    <w:sdtContent>
      <w:p w:rsidR="00803EA6" w:rsidRDefault="00803EA6">
        <w:pPr>
          <w:pStyle w:val="Footer"/>
          <w:jc w:val="center"/>
        </w:pPr>
        <w:r>
          <w:fldChar w:fldCharType="begin"/>
        </w:r>
        <w:r>
          <w:instrText xml:space="preserve"> PAGE   \* MERGEFORMAT </w:instrText>
        </w:r>
        <w:r>
          <w:fldChar w:fldCharType="separate"/>
        </w:r>
        <w:r w:rsidR="009F471F">
          <w:rPr>
            <w:noProof/>
          </w:rPr>
          <w:t>1</w:t>
        </w:r>
        <w:r>
          <w:rPr>
            <w:noProof/>
          </w:rPr>
          <w:fldChar w:fldCharType="end"/>
        </w:r>
      </w:p>
    </w:sdtContent>
  </w:sdt>
  <w:p w:rsidR="00803EA6" w:rsidRDefault="00803E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3EA6" w:rsidRDefault="00803EA6" w:rsidP="0065192C">
      <w:pPr>
        <w:spacing w:after="0" w:line="240" w:lineRule="auto"/>
      </w:pPr>
      <w:r>
        <w:separator/>
      </w:r>
    </w:p>
  </w:footnote>
  <w:footnote w:type="continuationSeparator" w:id="0">
    <w:p w:rsidR="00803EA6" w:rsidRDefault="00803EA6" w:rsidP="006519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A2845"/>
    <w:multiLevelType w:val="multilevel"/>
    <w:tmpl w:val="D94AAA3C"/>
    <w:lvl w:ilvl="0">
      <w:start w:val="4"/>
      <w:numFmt w:val="decimal"/>
      <w:lvlText w:val="%1"/>
      <w:lvlJc w:val="left"/>
      <w:pPr>
        <w:ind w:left="600" w:hanging="600"/>
      </w:pPr>
      <w:rPr>
        <w:rFonts w:hint="default"/>
      </w:rPr>
    </w:lvl>
    <w:lvl w:ilvl="1">
      <w:start w:val="3"/>
      <w:numFmt w:val="decimal"/>
      <w:lvlText w:val="%1.%2"/>
      <w:lvlJc w:val="left"/>
      <w:pPr>
        <w:ind w:left="814" w:hanging="600"/>
      </w:pPr>
      <w:rPr>
        <w:rFonts w:hint="default"/>
      </w:rPr>
    </w:lvl>
    <w:lvl w:ilvl="2">
      <w:start w:val="2"/>
      <w:numFmt w:val="decimal"/>
      <w:lvlText w:val="%1.%2.%3"/>
      <w:lvlJc w:val="left"/>
      <w:pPr>
        <w:ind w:left="1148" w:hanging="720"/>
      </w:pPr>
      <w:rPr>
        <w:rFonts w:hint="default"/>
      </w:rPr>
    </w:lvl>
    <w:lvl w:ilvl="3">
      <w:start w:val="1"/>
      <w:numFmt w:val="decimal"/>
      <w:lvlText w:val="%1.%2.%3.%4"/>
      <w:lvlJc w:val="left"/>
      <w:pPr>
        <w:ind w:left="1362" w:hanging="720"/>
      </w:pPr>
      <w:rPr>
        <w:rFonts w:hint="default"/>
      </w:rPr>
    </w:lvl>
    <w:lvl w:ilvl="4">
      <w:start w:val="1"/>
      <w:numFmt w:val="decimal"/>
      <w:lvlText w:val="%1.%2.%3.%4.%5"/>
      <w:lvlJc w:val="left"/>
      <w:pPr>
        <w:ind w:left="1936" w:hanging="1080"/>
      </w:pPr>
      <w:rPr>
        <w:rFonts w:hint="default"/>
      </w:rPr>
    </w:lvl>
    <w:lvl w:ilvl="5">
      <w:start w:val="1"/>
      <w:numFmt w:val="decimal"/>
      <w:lvlText w:val="%1.%2.%3.%4.%5.%6"/>
      <w:lvlJc w:val="left"/>
      <w:pPr>
        <w:ind w:left="2150" w:hanging="1080"/>
      </w:pPr>
      <w:rPr>
        <w:rFonts w:hint="default"/>
      </w:rPr>
    </w:lvl>
    <w:lvl w:ilvl="6">
      <w:start w:val="1"/>
      <w:numFmt w:val="decimal"/>
      <w:lvlText w:val="%1.%2.%3.%4.%5.%6.%7"/>
      <w:lvlJc w:val="left"/>
      <w:pPr>
        <w:ind w:left="2724" w:hanging="1440"/>
      </w:pPr>
      <w:rPr>
        <w:rFonts w:hint="default"/>
      </w:rPr>
    </w:lvl>
    <w:lvl w:ilvl="7">
      <w:start w:val="1"/>
      <w:numFmt w:val="decimal"/>
      <w:lvlText w:val="%1.%2.%3.%4.%5.%6.%7.%8"/>
      <w:lvlJc w:val="left"/>
      <w:pPr>
        <w:ind w:left="2938" w:hanging="1440"/>
      </w:pPr>
      <w:rPr>
        <w:rFonts w:hint="default"/>
      </w:rPr>
    </w:lvl>
    <w:lvl w:ilvl="8">
      <w:start w:val="1"/>
      <w:numFmt w:val="decimal"/>
      <w:lvlText w:val="%1.%2.%3.%4.%5.%6.%7.%8.%9"/>
      <w:lvlJc w:val="left"/>
      <w:pPr>
        <w:ind w:left="3152" w:hanging="1440"/>
      </w:pPr>
      <w:rPr>
        <w:rFonts w:hint="default"/>
      </w:rPr>
    </w:lvl>
  </w:abstractNum>
  <w:abstractNum w:abstractNumId="1" w15:restartNumberingAfterBreak="0">
    <w:nsid w:val="01AB369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CF668FB"/>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D407E99"/>
    <w:multiLevelType w:val="multilevel"/>
    <w:tmpl w:val="5AD894DA"/>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FC23CE7"/>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1F320F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C60A82"/>
    <w:multiLevelType w:val="multilevel"/>
    <w:tmpl w:val="29920DC6"/>
    <w:lvl w:ilvl="0">
      <w:start w:val="4"/>
      <w:numFmt w:val="decimal"/>
      <w:lvlText w:val="%1"/>
      <w:lvlJc w:val="left"/>
      <w:pPr>
        <w:ind w:left="600" w:hanging="600"/>
      </w:pPr>
      <w:rPr>
        <w:rFonts w:hint="default"/>
      </w:rPr>
    </w:lvl>
    <w:lvl w:ilvl="1">
      <w:start w:val="3"/>
      <w:numFmt w:val="decimal"/>
      <w:lvlText w:val="%1.%2"/>
      <w:lvlJc w:val="left"/>
      <w:pPr>
        <w:ind w:left="814" w:hanging="600"/>
      </w:pPr>
      <w:rPr>
        <w:rFonts w:hint="default"/>
      </w:rPr>
    </w:lvl>
    <w:lvl w:ilvl="2">
      <w:start w:val="2"/>
      <w:numFmt w:val="decimal"/>
      <w:lvlText w:val="%1.%2.%3"/>
      <w:lvlJc w:val="left"/>
      <w:pPr>
        <w:ind w:left="1148" w:hanging="720"/>
      </w:pPr>
      <w:rPr>
        <w:rFonts w:hint="default"/>
      </w:rPr>
    </w:lvl>
    <w:lvl w:ilvl="3">
      <w:start w:val="2"/>
      <w:numFmt w:val="decimal"/>
      <w:lvlText w:val="%1.%2.%3.%4"/>
      <w:lvlJc w:val="left"/>
      <w:pPr>
        <w:ind w:left="1362" w:hanging="720"/>
      </w:pPr>
      <w:rPr>
        <w:rFonts w:hint="default"/>
      </w:rPr>
    </w:lvl>
    <w:lvl w:ilvl="4">
      <w:start w:val="1"/>
      <w:numFmt w:val="decimal"/>
      <w:lvlText w:val="%1.%2.%3.%4.%5"/>
      <w:lvlJc w:val="left"/>
      <w:pPr>
        <w:ind w:left="1936" w:hanging="1080"/>
      </w:pPr>
      <w:rPr>
        <w:rFonts w:hint="default"/>
      </w:rPr>
    </w:lvl>
    <w:lvl w:ilvl="5">
      <w:start w:val="1"/>
      <w:numFmt w:val="decimal"/>
      <w:lvlText w:val="%1.%2.%3.%4.%5.%6"/>
      <w:lvlJc w:val="left"/>
      <w:pPr>
        <w:ind w:left="2150" w:hanging="1080"/>
      </w:pPr>
      <w:rPr>
        <w:rFonts w:hint="default"/>
      </w:rPr>
    </w:lvl>
    <w:lvl w:ilvl="6">
      <w:start w:val="1"/>
      <w:numFmt w:val="decimal"/>
      <w:lvlText w:val="%1.%2.%3.%4.%5.%6.%7"/>
      <w:lvlJc w:val="left"/>
      <w:pPr>
        <w:ind w:left="2724" w:hanging="1440"/>
      </w:pPr>
      <w:rPr>
        <w:rFonts w:hint="default"/>
      </w:rPr>
    </w:lvl>
    <w:lvl w:ilvl="7">
      <w:start w:val="1"/>
      <w:numFmt w:val="decimal"/>
      <w:lvlText w:val="%1.%2.%3.%4.%5.%6.%7.%8"/>
      <w:lvlJc w:val="left"/>
      <w:pPr>
        <w:ind w:left="2938" w:hanging="1440"/>
      </w:pPr>
      <w:rPr>
        <w:rFonts w:hint="default"/>
      </w:rPr>
    </w:lvl>
    <w:lvl w:ilvl="8">
      <w:start w:val="1"/>
      <w:numFmt w:val="decimal"/>
      <w:lvlText w:val="%1.%2.%3.%4.%5.%6.%7.%8.%9"/>
      <w:lvlJc w:val="left"/>
      <w:pPr>
        <w:ind w:left="3152" w:hanging="1440"/>
      </w:pPr>
      <w:rPr>
        <w:rFonts w:hint="default"/>
      </w:rPr>
    </w:lvl>
  </w:abstractNum>
  <w:abstractNum w:abstractNumId="7" w15:restartNumberingAfterBreak="0">
    <w:nsid w:val="2824399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9333D4E"/>
    <w:multiLevelType w:val="multilevel"/>
    <w:tmpl w:val="29920DC6"/>
    <w:lvl w:ilvl="0">
      <w:start w:val="4"/>
      <w:numFmt w:val="decimal"/>
      <w:lvlText w:val="%1"/>
      <w:lvlJc w:val="left"/>
      <w:pPr>
        <w:ind w:left="600" w:hanging="600"/>
      </w:pPr>
      <w:rPr>
        <w:rFonts w:hint="default"/>
      </w:rPr>
    </w:lvl>
    <w:lvl w:ilvl="1">
      <w:start w:val="3"/>
      <w:numFmt w:val="decimal"/>
      <w:lvlText w:val="%1.%2"/>
      <w:lvlJc w:val="left"/>
      <w:pPr>
        <w:ind w:left="814" w:hanging="600"/>
      </w:pPr>
      <w:rPr>
        <w:rFonts w:hint="default"/>
      </w:rPr>
    </w:lvl>
    <w:lvl w:ilvl="2">
      <w:start w:val="2"/>
      <w:numFmt w:val="decimal"/>
      <w:lvlText w:val="%1.%2.%3"/>
      <w:lvlJc w:val="left"/>
      <w:pPr>
        <w:ind w:left="1148" w:hanging="720"/>
      </w:pPr>
      <w:rPr>
        <w:rFonts w:hint="default"/>
      </w:rPr>
    </w:lvl>
    <w:lvl w:ilvl="3">
      <w:start w:val="2"/>
      <w:numFmt w:val="decimal"/>
      <w:lvlText w:val="%1.%2.%3.%4"/>
      <w:lvlJc w:val="left"/>
      <w:pPr>
        <w:ind w:left="1362" w:hanging="720"/>
      </w:pPr>
      <w:rPr>
        <w:rFonts w:hint="default"/>
      </w:rPr>
    </w:lvl>
    <w:lvl w:ilvl="4">
      <w:start w:val="1"/>
      <w:numFmt w:val="decimal"/>
      <w:lvlText w:val="%1.%2.%3.%4.%5"/>
      <w:lvlJc w:val="left"/>
      <w:pPr>
        <w:ind w:left="1936" w:hanging="1080"/>
      </w:pPr>
      <w:rPr>
        <w:rFonts w:hint="default"/>
      </w:rPr>
    </w:lvl>
    <w:lvl w:ilvl="5">
      <w:start w:val="1"/>
      <w:numFmt w:val="decimal"/>
      <w:lvlText w:val="%1.%2.%3.%4.%5.%6"/>
      <w:lvlJc w:val="left"/>
      <w:pPr>
        <w:ind w:left="2150" w:hanging="1080"/>
      </w:pPr>
      <w:rPr>
        <w:rFonts w:hint="default"/>
      </w:rPr>
    </w:lvl>
    <w:lvl w:ilvl="6">
      <w:start w:val="1"/>
      <w:numFmt w:val="decimal"/>
      <w:lvlText w:val="%1.%2.%3.%4.%5.%6.%7"/>
      <w:lvlJc w:val="left"/>
      <w:pPr>
        <w:ind w:left="2724" w:hanging="1440"/>
      </w:pPr>
      <w:rPr>
        <w:rFonts w:hint="default"/>
      </w:rPr>
    </w:lvl>
    <w:lvl w:ilvl="7">
      <w:start w:val="1"/>
      <w:numFmt w:val="decimal"/>
      <w:lvlText w:val="%1.%2.%3.%4.%5.%6.%7.%8"/>
      <w:lvlJc w:val="left"/>
      <w:pPr>
        <w:ind w:left="2938" w:hanging="1440"/>
      </w:pPr>
      <w:rPr>
        <w:rFonts w:hint="default"/>
      </w:rPr>
    </w:lvl>
    <w:lvl w:ilvl="8">
      <w:start w:val="1"/>
      <w:numFmt w:val="decimal"/>
      <w:lvlText w:val="%1.%2.%3.%4.%5.%6.%7.%8.%9"/>
      <w:lvlJc w:val="left"/>
      <w:pPr>
        <w:ind w:left="3152" w:hanging="1440"/>
      </w:pPr>
      <w:rPr>
        <w:rFonts w:hint="default"/>
      </w:rPr>
    </w:lvl>
  </w:abstractNum>
  <w:abstractNum w:abstractNumId="9" w15:restartNumberingAfterBreak="0">
    <w:nsid w:val="2D6375F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2DF442F"/>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3742D52"/>
    <w:multiLevelType w:val="hybridMultilevel"/>
    <w:tmpl w:val="C83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A45ED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4A71A2B"/>
    <w:multiLevelType w:val="multilevel"/>
    <w:tmpl w:val="7DCC8AC0"/>
    <w:lvl w:ilvl="0">
      <w:start w:val="4"/>
      <w:numFmt w:val="decimal"/>
      <w:lvlText w:val="%1."/>
      <w:lvlJc w:val="left"/>
      <w:pPr>
        <w:ind w:left="360" w:hanging="360"/>
      </w:pPr>
      <w:rPr>
        <w:rFonts w:hint="default"/>
      </w:rPr>
    </w:lvl>
    <w:lvl w:ilvl="1">
      <w:start w:val="3"/>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9E5514B"/>
    <w:multiLevelType w:val="hybridMultilevel"/>
    <w:tmpl w:val="64B61E42"/>
    <w:lvl w:ilvl="0" w:tplc="D10EB5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B91D11"/>
    <w:multiLevelType w:val="multilevel"/>
    <w:tmpl w:val="792E39DE"/>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B7007D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C63741B"/>
    <w:multiLevelType w:val="multilevel"/>
    <w:tmpl w:val="03E817B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15:restartNumberingAfterBreak="0">
    <w:nsid w:val="41CE2A9F"/>
    <w:multiLevelType w:val="hybridMultilevel"/>
    <w:tmpl w:val="53126D86"/>
    <w:lvl w:ilvl="0" w:tplc="AD2E6E34">
      <w:start w:val="1"/>
      <w:numFmt w:val="decimal"/>
      <w:lvlText w:val="%1)"/>
      <w:lvlJc w:val="left"/>
      <w:pPr>
        <w:ind w:left="720" w:hanging="360"/>
      </w:pPr>
      <w:rPr>
        <w:rFonts w:eastAsiaTheme="minorEastAs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164A56"/>
    <w:multiLevelType w:val="multilevel"/>
    <w:tmpl w:val="F188A7BA"/>
    <w:lvl w:ilvl="0">
      <w:start w:val="1"/>
      <w:numFmt w:val="decimal"/>
      <w:lvlText w:val="%1."/>
      <w:lvlJc w:val="left"/>
      <w:pPr>
        <w:ind w:left="644" w:hanging="360"/>
      </w:pPr>
      <w:rPr>
        <w:rFonts w:hint="default"/>
      </w:rPr>
    </w:lvl>
    <w:lvl w:ilvl="1">
      <w:start w:val="4"/>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20" w15:restartNumberingAfterBreak="0">
    <w:nsid w:val="459F23CB"/>
    <w:multiLevelType w:val="multilevel"/>
    <w:tmpl w:val="F57091F2"/>
    <w:lvl w:ilvl="0">
      <w:start w:val="3"/>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7803C3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7B64E98"/>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A991234"/>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D0D3297"/>
    <w:multiLevelType w:val="hybridMultilevel"/>
    <w:tmpl w:val="16227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186A83"/>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5C590447"/>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F354556"/>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01377D4"/>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386475A"/>
    <w:multiLevelType w:val="multilevel"/>
    <w:tmpl w:val="EB68B992"/>
    <w:lvl w:ilvl="0">
      <w:start w:val="2"/>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44A35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C3D1FE6"/>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D44203D"/>
    <w:multiLevelType w:val="multilevel"/>
    <w:tmpl w:val="EB68B992"/>
    <w:lvl w:ilvl="0">
      <w:start w:val="2"/>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FD63CE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40D68BC"/>
    <w:multiLevelType w:val="multilevel"/>
    <w:tmpl w:val="F36C10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571539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64639AE"/>
    <w:multiLevelType w:val="hybridMultilevel"/>
    <w:tmpl w:val="27F44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D96E3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C7E3B9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E00109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9"/>
  </w:num>
  <w:num w:numId="2">
    <w:abstractNumId w:val="24"/>
  </w:num>
  <w:num w:numId="3">
    <w:abstractNumId w:val="27"/>
  </w:num>
  <w:num w:numId="4">
    <w:abstractNumId w:val="34"/>
  </w:num>
  <w:num w:numId="5">
    <w:abstractNumId w:val="4"/>
  </w:num>
  <w:num w:numId="6">
    <w:abstractNumId w:val="23"/>
  </w:num>
  <w:num w:numId="7">
    <w:abstractNumId w:val="2"/>
  </w:num>
  <w:num w:numId="8">
    <w:abstractNumId w:val="31"/>
  </w:num>
  <w:num w:numId="9">
    <w:abstractNumId w:val="17"/>
  </w:num>
  <w:num w:numId="10">
    <w:abstractNumId w:val="30"/>
  </w:num>
  <w:num w:numId="11">
    <w:abstractNumId w:val="16"/>
  </w:num>
  <w:num w:numId="12">
    <w:abstractNumId w:val="12"/>
  </w:num>
  <w:num w:numId="13">
    <w:abstractNumId w:val="8"/>
  </w:num>
  <w:num w:numId="14">
    <w:abstractNumId w:val="6"/>
  </w:num>
  <w:num w:numId="15">
    <w:abstractNumId w:val="0"/>
  </w:num>
  <w:num w:numId="16">
    <w:abstractNumId w:val="14"/>
  </w:num>
  <w:num w:numId="17">
    <w:abstractNumId w:val="18"/>
  </w:num>
  <w:num w:numId="18">
    <w:abstractNumId w:val="22"/>
  </w:num>
  <w:num w:numId="19">
    <w:abstractNumId w:val="28"/>
  </w:num>
  <w:num w:numId="20">
    <w:abstractNumId w:val="10"/>
  </w:num>
  <w:num w:numId="21">
    <w:abstractNumId w:val="26"/>
  </w:num>
  <w:num w:numId="22">
    <w:abstractNumId w:val="5"/>
  </w:num>
  <w:num w:numId="23">
    <w:abstractNumId w:val="15"/>
  </w:num>
  <w:num w:numId="24">
    <w:abstractNumId w:val="1"/>
  </w:num>
  <w:num w:numId="25">
    <w:abstractNumId w:val="7"/>
  </w:num>
  <w:num w:numId="26">
    <w:abstractNumId w:val="35"/>
  </w:num>
  <w:num w:numId="27">
    <w:abstractNumId w:val="13"/>
  </w:num>
  <w:num w:numId="28">
    <w:abstractNumId w:val="25"/>
  </w:num>
  <w:num w:numId="29">
    <w:abstractNumId w:val="21"/>
  </w:num>
  <w:num w:numId="30">
    <w:abstractNumId w:val="39"/>
  </w:num>
  <w:num w:numId="31">
    <w:abstractNumId w:val="38"/>
  </w:num>
  <w:num w:numId="32">
    <w:abstractNumId w:val="37"/>
  </w:num>
  <w:num w:numId="33">
    <w:abstractNumId w:val="36"/>
  </w:num>
  <w:num w:numId="34">
    <w:abstractNumId w:val="11"/>
  </w:num>
  <w:num w:numId="35">
    <w:abstractNumId w:val="9"/>
  </w:num>
  <w:num w:numId="36">
    <w:abstractNumId w:val="29"/>
  </w:num>
  <w:num w:numId="37">
    <w:abstractNumId w:val="3"/>
  </w:num>
  <w:num w:numId="38">
    <w:abstractNumId w:val="20"/>
  </w:num>
  <w:num w:numId="39">
    <w:abstractNumId w:val="33"/>
  </w:num>
  <w:num w:numId="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cience Total Environ &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eaxs5ffsxdzslepdevpz5fdwrvds5sxzxrx&quot;&gt;N and P&lt;record-ids&gt;&lt;item&gt;179&lt;/item&gt;&lt;item&gt;180&lt;/item&gt;&lt;item&gt;182&lt;/item&gt;&lt;item&gt;183&lt;/item&gt;&lt;item&gt;199&lt;/item&gt;&lt;item&gt;271&lt;/item&gt;&lt;item&gt;273&lt;/item&gt;&lt;item&gt;274&lt;/item&gt;&lt;item&gt;279&lt;/item&gt;&lt;item&gt;282&lt;/item&gt;&lt;item&gt;305&lt;/item&gt;&lt;item&gt;310&lt;/item&gt;&lt;item&gt;329&lt;/item&gt;&lt;item&gt;330&lt;/item&gt;&lt;item&gt;331&lt;/item&gt;&lt;item&gt;332&lt;/item&gt;&lt;item&gt;333&lt;/item&gt;&lt;item&gt;337&lt;/item&gt;&lt;item&gt;338&lt;/item&gt;&lt;item&gt;339&lt;/item&gt;&lt;item&gt;340&lt;/item&gt;&lt;item&gt;341&lt;/item&gt;&lt;item&gt;343&lt;/item&gt;&lt;item&gt;344&lt;/item&gt;&lt;item&gt;345&lt;/item&gt;&lt;item&gt;346&lt;/item&gt;&lt;item&gt;347&lt;/item&gt;&lt;item&gt;348&lt;/item&gt;&lt;item&gt;350&lt;/item&gt;&lt;item&gt;351&lt;/item&gt;&lt;item&gt;352&lt;/item&gt;&lt;item&gt;353&lt;/item&gt;&lt;item&gt;354&lt;/item&gt;&lt;/record-ids&gt;&lt;/item&gt;&lt;/Libraries&gt;"/>
  </w:docVars>
  <w:rsids>
    <w:rsidRoot w:val="00E36897"/>
    <w:rsid w:val="0000276B"/>
    <w:rsid w:val="0000678A"/>
    <w:rsid w:val="000079D8"/>
    <w:rsid w:val="00012F65"/>
    <w:rsid w:val="0001320A"/>
    <w:rsid w:val="0001347E"/>
    <w:rsid w:val="000148F0"/>
    <w:rsid w:val="00015DE3"/>
    <w:rsid w:val="0001688B"/>
    <w:rsid w:val="000172FE"/>
    <w:rsid w:val="000259B4"/>
    <w:rsid w:val="00025AA2"/>
    <w:rsid w:val="00030800"/>
    <w:rsid w:val="0003092D"/>
    <w:rsid w:val="00030CD9"/>
    <w:rsid w:val="000333FC"/>
    <w:rsid w:val="00034E72"/>
    <w:rsid w:val="000369E9"/>
    <w:rsid w:val="00041EA0"/>
    <w:rsid w:val="00042D38"/>
    <w:rsid w:val="00044EE3"/>
    <w:rsid w:val="00046B12"/>
    <w:rsid w:val="000507C4"/>
    <w:rsid w:val="00051223"/>
    <w:rsid w:val="00051972"/>
    <w:rsid w:val="00054FC4"/>
    <w:rsid w:val="00055C26"/>
    <w:rsid w:val="000606A8"/>
    <w:rsid w:val="00064558"/>
    <w:rsid w:val="00064E61"/>
    <w:rsid w:val="000670D4"/>
    <w:rsid w:val="000736A0"/>
    <w:rsid w:val="00073F40"/>
    <w:rsid w:val="00076327"/>
    <w:rsid w:val="00084FBF"/>
    <w:rsid w:val="00086274"/>
    <w:rsid w:val="000862A2"/>
    <w:rsid w:val="00093333"/>
    <w:rsid w:val="00095041"/>
    <w:rsid w:val="00095C2E"/>
    <w:rsid w:val="000A11AF"/>
    <w:rsid w:val="000A181E"/>
    <w:rsid w:val="000A3040"/>
    <w:rsid w:val="000A4F67"/>
    <w:rsid w:val="000A51B1"/>
    <w:rsid w:val="000A5747"/>
    <w:rsid w:val="000A732F"/>
    <w:rsid w:val="000B3362"/>
    <w:rsid w:val="000B7EB0"/>
    <w:rsid w:val="000C42AE"/>
    <w:rsid w:val="000C5D43"/>
    <w:rsid w:val="000D09D3"/>
    <w:rsid w:val="000D31E5"/>
    <w:rsid w:val="000E2610"/>
    <w:rsid w:val="000E3548"/>
    <w:rsid w:val="000E3706"/>
    <w:rsid w:val="000E423A"/>
    <w:rsid w:val="000F0E56"/>
    <w:rsid w:val="000F3F7E"/>
    <w:rsid w:val="0010254C"/>
    <w:rsid w:val="001049E7"/>
    <w:rsid w:val="001070F7"/>
    <w:rsid w:val="0011046A"/>
    <w:rsid w:val="00111472"/>
    <w:rsid w:val="001131B4"/>
    <w:rsid w:val="00123285"/>
    <w:rsid w:val="0012656B"/>
    <w:rsid w:val="00132623"/>
    <w:rsid w:val="00147A60"/>
    <w:rsid w:val="001502F9"/>
    <w:rsid w:val="00150BD2"/>
    <w:rsid w:val="00153051"/>
    <w:rsid w:val="00154E1A"/>
    <w:rsid w:val="001552D8"/>
    <w:rsid w:val="00156EEC"/>
    <w:rsid w:val="00161944"/>
    <w:rsid w:val="0016322F"/>
    <w:rsid w:val="001663B7"/>
    <w:rsid w:val="00166D44"/>
    <w:rsid w:val="001706FA"/>
    <w:rsid w:val="00171B05"/>
    <w:rsid w:val="00174531"/>
    <w:rsid w:val="00174745"/>
    <w:rsid w:val="0017554B"/>
    <w:rsid w:val="00180797"/>
    <w:rsid w:val="001816A8"/>
    <w:rsid w:val="001830B5"/>
    <w:rsid w:val="00184D4F"/>
    <w:rsid w:val="00184ED4"/>
    <w:rsid w:val="001857A0"/>
    <w:rsid w:val="00186A05"/>
    <w:rsid w:val="00187BAC"/>
    <w:rsid w:val="00190AB1"/>
    <w:rsid w:val="00194271"/>
    <w:rsid w:val="0019493D"/>
    <w:rsid w:val="00195CA7"/>
    <w:rsid w:val="00197C1A"/>
    <w:rsid w:val="001A0169"/>
    <w:rsid w:val="001A36B3"/>
    <w:rsid w:val="001A51B1"/>
    <w:rsid w:val="001A5FE3"/>
    <w:rsid w:val="001B3735"/>
    <w:rsid w:val="001B622B"/>
    <w:rsid w:val="001B6944"/>
    <w:rsid w:val="001B6FDE"/>
    <w:rsid w:val="001B7720"/>
    <w:rsid w:val="001C31B3"/>
    <w:rsid w:val="001C4B75"/>
    <w:rsid w:val="001C600A"/>
    <w:rsid w:val="001C7D81"/>
    <w:rsid w:val="001D0C1C"/>
    <w:rsid w:val="001D2240"/>
    <w:rsid w:val="001E1E83"/>
    <w:rsid w:val="001E6BB7"/>
    <w:rsid w:val="001E7D5B"/>
    <w:rsid w:val="001F3263"/>
    <w:rsid w:val="001F40B1"/>
    <w:rsid w:val="001F4BCE"/>
    <w:rsid w:val="0020349D"/>
    <w:rsid w:val="002058D5"/>
    <w:rsid w:val="00206B13"/>
    <w:rsid w:val="00207F5A"/>
    <w:rsid w:val="00212386"/>
    <w:rsid w:val="00220051"/>
    <w:rsid w:val="00221476"/>
    <w:rsid w:val="0022207E"/>
    <w:rsid w:val="00227D87"/>
    <w:rsid w:val="002368AD"/>
    <w:rsid w:val="00237D08"/>
    <w:rsid w:val="0024120F"/>
    <w:rsid w:val="0024320A"/>
    <w:rsid w:val="0025469F"/>
    <w:rsid w:val="00260E37"/>
    <w:rsid w:val="0026169F"/>
    <w:rsid w:val="00263C2F"/>
    <w:rsid w:val="00263C84"/>
    <w:rsid w:val="0026500F"/>
    <w:rsid w:val="002652DA"/>
    <w:rsid w:val="00265598"/>
    <w:rsid w:val="002668C9"/>
    <w:rsid w:val="00270628"/>
    <w:rsid w:val="00272F2C"/>
    <w:rsid w:val="00273C89"/>
    <w:rsid w:val="002820E6"/>
    <w:rsid w:val="0028286D"/>
    <w:rsid w:val="0028429E"/>
    <w:rsid w:val="00285364"/>
    <w:rsid w:val="00287078"/>
    <w:rsid w:val="0029124C"/>
    <w:rsid w:val="00295497"/>
    <w:rsid w:val="00296BF7"/>
    <w:rsid w:val="00296F3A"/>
    <w:rsid w:val="002A0770"/>
    <w:rsid w:val="002A3CE2"/>
    <w:rsid w:val="002A3E3C"/>
    <w:rsid w:val="002A4E2B"/>
    <w:rsid w:val="002A5589"/>
    <w:rsid w:val="002A5723"/>
    <w:rsid w:val="002A6D43"/>
    <w:rsid w:val="002A7997"/>
    <w:rsid w:val="002A7CC4"/>
    <w:rsid w:val="002B00EE"/>
    <w:rsid w:val="002B14A9"/>
    <w:rsid w:val="002B2CA7"/>
    <w:rsid w:val="002B4CFF"/>
    <w:rsid w:val="002B7C00"/>
    <w:rsid w:val="002C0539"/>
    <w:rsid w:val="002C228E"/>
    <w:rsid w:val="002C510F"/>
    <w:rsid w:val="002C73E5"/>
    <w:rsid w:val="002D2690"/>
    <w:rsid w:val="002D48FB"/>
    <w:rsid w:val="002D5B6C"/>
    <w:rsid w:val="002D62E8"/>
    <w:rsid w:val="002E3AF2"/>
    <w:rsid w:val="002E4CB2"/>
    <w:rsid w:val="002E5BA0"/>
    <w:rsid w:val="002F06BE"/>
    <w:rsid w:val="002F0899"/>
    <w:rsid w:val="002F177A"/>
    <w:rsid w:val="002F195F"/>
    <w:rsid w:val="002F205B"/>
    <w:rsid w:val="002F5944"/>
    <w:rsid w:val="0030011E"/>
    <w:rsid w:val="003016E3"/>
    <w:rsid w:val="00303FBF"/>
    <w:rsid w:val="00313117"/>
    <w:rsid w:val="00314ECD"/>
    <w:rsid w:val="00315CC1"/>
    <w:rsid w:val="00316E3E"/>
    <w:rsid w:val="00322641"/>
    <w:rsid w:val="0032376D"/>
    <w:rsid w:val="00324758"/>
    <w:rsid w:val="00326E17"/>
    <w:rsid w:val="00337E79"/>
    <w:rsid w:val="003416D6"/>
    <w:rsid w:val="00354FF3"/>
    <w:rsid w:val="00355F86"/>
    <w:rsid w:val="00360F07"/>
    <w:rsid w:val="003622DE"/>
    <w:rsid w:val="0036753B"/>
    <w:rsid w:val="003719A9"/>
    <w:rsid w:val="00371E98"/>
    <w:rsid w:val="00377ABE"/>
    <w:rsid w:val="00380482"/>
    <w:rsid w:val="003814F5"/>
    <w:rsid w:val="00381E4F"/>
    <w:rsid w:val="003844A7"/>
    <w:rsid w:val="00384C14"/>
    <w:rsid w:val="00385971"/>
    <w:rsid w:val="003860F6"/>
    <w:rsid w:val="00391CDD"/>
    <w:rsid w:val="003925E4"/>
    <w:rsid w:val="00394E6E"/>
    <w:rsid w:val="00395B16"/>
    <w:rsid w:val="003A0159"/>
    <w:rsid w:val="003A4F82"/>
    <w:rsid w:val="003A593E"/>
    <w:rsid w:val="003A71DB"/>
    <w:rsid w:val="003A79D9"/>
    <w:rsid w:val="003C0352"/>
    <w:rsid w:val="003C26D4"/>
    <w:rsid w:val="003C33B6"/>
    <w:rsid w:val="003C38C9"/>
    <w:rsid w:val="003C3A40"/>
    <w:rsid w:val="003D01B7"/>
    <w:rsid w:val="003D02DD"/>
    <w:rsid w:val="003D1A6E"/>
    <w:rsid w:val="003D530F"/>
    <w:rsid w:val="003E14B3"/>
    <w:rsid w:val="003E1F82"/>
    <w:rsid w:val="003E2C02"/>
    <w:rsid w:val="003E311C"/>
    <w:rsid w:val="003E406C"/>
    <w:rsid w:val="003E64FB"/>
    <w:rsid w:val="003F1D1C"/>
    <w:rsid w:val="003F31AE"/>
    <w:rsid w:val="003F6368"/>
    <w:rsid w:val="004009C6"/>
    <w:rsid w:val="00401F13"/>
    <w:rsid w:val="004020D7"/>
    <w:rsid w:val="0040374C"/>
    <w:rsid w:val="00405F07"/>
    <w:rsid w:val="00405F6E"/>
    <w:rsid w:val="004130B5"/>
    <w:rsid w:val="00416A75"/>
    <w:rsid w:val="00417DC2"/>
    <w:rsid w:val="004213C6"/>
    <w:rsid w:val="0042262C"/>
    <w:rsid w:val="00422848"/>
    <w:rsid w:val="0042422E"/>
    <w:rsid w:val="00424E84"/>
    <w:rsid w:val="00431215"/>
    <w:rsid w:val="00431EF5"/>
    <w:rsid w:val="00443591"/>
    <w:rsid w:val="004435B2"/>
    <w:rsid w:val="004457CF"/>
    <w:rsid w:val="00446432"/>
    <w:rsid w:val="004466DF"/>
    <w:rsid w:val="00447A7B"/>
    <w:rsid w:val="004506DF"/>
    <w:rsid w:val="0045121C"/>
    <w:rsid w:val="00451F75"/>
    <w:rsid w:val="00453FE0"/>
    <w:rsid w:val="00453FF3"/>
    <w:rsid w:val="00465450"/>
    <w:rsid w:val="00465FAA"/>
    <w:rsid w:val="004678A3"/>
    <w:rsid w:val="0047675A"/>
    <w:rsid w:val="00476AC1"/>
    <w:rsid w:val="00482137"/>
    <w:rsid w:val="00484F71"/>
    <w:rsid w:val="00485959"/>
    <w:rsid w:val="00490000"/>
    <w:rsid w:val="0049032E"/>
    <w:rsid w:val="004A10AD"/>
    <w:rsid w:val="004A571D"/>
    <w:rsid w:val="004A61D4"/>
    <w:rsid w:val="004B1308"/>
    <w:rsid w:val="004B3483"/>
    <w:rsid w:val="004B34DC"/>
    <w:rsid w:val="004B7A56"/>
    <w:rsid w:val="004C03FC"/>
    <w:rsid w:val="004C0894"/>
    <w:rsid w:val="004C2F20"/>
    <w:rsid w:val="004C4628"/>
    <w:rsid w:val="004C5044"/>
    <w:rsid w:val="004C5185"/>
    <w:rsid w:val="004C5AA0"/>
    <w:rsid w:val="004C6FC6"/>
    <w:rsid w:val="004C711B"/>
    <w:rsid w:val="004C73F1"/>
    <w:rsid w:val="004C7D66"/>
    <w:rsid w:val="004D0A20"/>
    <w:rsid w:val="004D4502"/>
    <w:rsid w:val="004D467B"/>
    <w:rsid w:val="004D51D9"/>
    <w:rsid w:val="004D6158"/>
    <w:rsid w:val="004E0221"/>
    <w:rsid w:val="004E51E6"/>
    <w:rsid w:val="004E7CEC"/>
    <w:rsid w:val="004F0398"/>
    <w:rsid w:val="004F1026"/>
    <w:rsid w:val="004F2B25"/>
    <w:rsid w:val="004F53D9"/>
    <w:rsid w:val="004F7F12"/>
    <w:rsid w:val="00500866"/>
    <w:rsid w:val="005046DA"/>
    <w:rsid w:val="00505BDF"/>
    <w:rsid w:val="00505D0B"/>
    <w:rsid w:val="0050626A"/>
    <w:rsid w:val="00511FA7"/>
    <w:rsid w:val="0051219B"/>
    <w:rsid w:val="00520D30"/>
    <w:rsid w:val="0052551B"/>
    <w:rsid w:val="00525DA0"/>
    <w:rsid w:val="00526356"/>
    <w:rsid w:val="00526DA2"/>
    <w:rsid w:val="00530E35"/>
    <w:rsid w:val="00531FC2"/>
    <w:rsid w:val="00532F02"/>
    <w:rsid w:val="00533FF1"/>
    <w:rsid w:val="00534E65"/>
    <w:rsid w:val="00535F4D"/>
    <w:rsid w:val="00542F35"/>
    <w:rsid w:val="00543116"/>
    <w:rsid w:val="00550466"/>
    <w:rsid w:val="005509C3"/>
    <w:rsid w:val="00554207"/>
    <w:rsid w:val="00570070"/>
    <w:rsid w:val="00571AD9"/>
    <w:rsid w:val="005739D1"/>
    <w:rsid w:val="005766B5"/>
    <w:rsid w:val="005769D7"/>
    <w:rsid w:val="005807C5"/>
    <w:rsid w:val="00580F80"/>
    <w:rsid w:val="0058162D"/>
    <w:rsid w:val="00581C00"/>
    <w:rsid w:val="005845DB"/>
    <w:rsid w:val="005879F6"/>
    <w:rsid w:val="005910D7"/>
    <w:rsid w:val="00591626"/>
    <w:rsid w:val="0059247F"/>
    <w:rsid w:val="005931AF"/>
    <w:rsid w:val="00594B65"/>
    <w:rsid w:val="00595106"/>
    <w:rsid w:val="0059536D"/>
    <w:rsid w:val="0059549E"/>
    <w:rsid w:val="005A11BD"/>
    <w:rsid w:val="005A5B78"/>
    <w:rsid w:val="005B10F9"/>
    <w:rsid w:val="005B3284"/>
    <w:rsid w:val="005B37BB"/>
    <w:rsid w:val="005B6A80"/>
    <w:rsid w:val="005C17CF"/>
    <w:rsid w:val="005C1D71"/>
    <w:rsid w:val="005C23BC"/>
    <w:rsid w:val="005C44D0"/>
    <w:rsid w:val="005C4657"/>
    <w:rsid w:val="005D0922"/>
    <w:rsid w:val="005D2AB0"/>
    <w:rsid w:val="005D2EE4"/>
    <w:rsid w:val="005E0D1A"/>
    <w:rsid w:val="005E3B95"/>
    <w:rsid w:val="005E3DC0"/>
    <w:rsid w:val="005E4676"/>
    <w:rsid w:val="005E4BDD"/>
    <w:rsid w:val="005E5094"/>
    <w:rsid w:val="005E7AE0"/>
    <w:rsid w:val="005E7C6D"/>
    <w:rsid w:val="005F252F"/>
    <w:rsid w:val="005F384F"/>
    <w:rsid w:val="005F78CC"/>
    <w:rsid w:val="00600B3C"/>
    <w:rsid w:val="00602FC0"/>
    <w:rsid w:val="0060496D"/>
    <w:rsid w:val="00607FF5"/>
    <w:rsid w:val="00612F2C"/>
    <w:rsid w:val="00616013"/>
    <w:rsid w:val="00617735"/>
    <w:rsid w:val="00625C42"/>
    <w:rsid w:val="00626B84"/>
    <w:rsid w:val="006309A3"/>
    <w:rsid w:val="00633DC9"/>
    <w:rsid w:val="00634103"/>
    <w:rsid w:val="006353B4"/>
    <w:rsid w:val="00636B20"/>
    <w:rsid w:val="00637767"/>
    <w:rsid w:val="006446E6"/>
    <w:rsid w:val="00650D7E"/>
    <w:rsid w:val="0065192C"/>
    <w:rsid w:val="00653837"/>
    <w:rsid w:val="00654241"/>
    <w:rsid w:val="006569DD"/>
    <w:rsid w:val="006652AC"/>
    <w:rsid w:val="00665691"/>
    <w:rsid w:val="00666080"/>
    <w:rsid w:val="006723E4"/>
    <w:rsid w:val="006766D5"/>
    <w:rsid w:val="006820DE"/>
    <w:rsid w:val="006836FF"/>
    <w:rsid w:val="00685166"/>
    <w:rsid w:val="00691D9C"/>
    <w:rsid w:val="00692EBC"/>
    <w:rsid w:val="00694ECA"/>
    <w:rsid w:val="006A1477"/>
    <w:rsid w:val="006A336F"/>
    <w:rsid w:val="006A34D2"/>
    <w:rsid w:val="006A3A81"/>
    <w:rsid w:val="006A3E7C"/>
    <w:rsid w:val="006A50EB"/>
    <w:rsid w:val="006A57F0"/>
    <w:rsid w:val="006A7203"/>
    <w:rsid w:val="006A7EA7"/>
    <w:rsid w:val="006B12CD"/>
    <w:rsid w:val="006B6EC6"/>
    <w:rsid w:val="006C2D50"/>
    <w:rsid w:val="006D40C8"/>
    <w:rsid w:val="006D4A37"/>
    <w:rsid w:val="006D4EE8"/>
    <w:rsid w:val="006D640E"/>
    <w:rsid w:val="006E1804"/>
    <w:rsid w:val="006E4EC7"/>
    <w:rsid w:val="006E4F46"/>
    <w:rsid w:val="006F142F"/>
    <w:rsid w:val="006F459B"/>
    <w:rsid w:val="006F5B16"/>
    <w:rsid w:val="006F7597"/>
    <w:rsid w:val="006F7955"/>
    <w:rsid w:val="006F7FB5"/>
    <w:rsid w:val="0070532B"/>
    <w:rsid w:val="007064DB"/>
    <w:rsid w:val="0070709B"/>
    <w:rsid w:val="00707523"/>
    <w:rsid w:val="00713C36"/>
    <w:rsid w:val="00714731"/>
    <w:rsid w:val="00714FA8"/>
    <w:rsid w:val="00715988"/>
    <w:rsid w:val="00716377"/>
    <w:rsid w:val="00720021"/>
    <w:rsid w:val="00720587"/>
    <w:rsid w:val="00721062"/>
    <w:rsid w:val="00723332"/>
    <w:rsid w:val="00723D31"/>
    <w:rsid w:val="00724A1A"/>
    <w:rsid w:val="0073118B"/>
    <w:rsid w:val="0073596B"/>
    <w:rsid w:val="00736186"/>
    <w:rsid w:val="00736481"/>
    <w:rsid w:val="0074499E"/>
    <w:rsid w:val="00747031"/>
    <w:rsid w:val="0075027B"/>
    <w:rsid w:val="00752305"/>
    <w:rsid w:val="007535BF"/>
    <w:rsid w:val="00755B35"/>
    <w:rsid w:val="00755E18"/>
    <w:rsid w:val="00756202"/>
    <w:rsid w:val="0075720F"/>
    <w:rsid w:val="00757E03"/>
    <w:rsid w:val="00763643"/>
    <w:rsid w:val="0076382C"/>
    <w:rsid w:val="00764C73"/>
    <w:rsid w:val="00765A42"/>
    <w:rsid w:val="00774C00"/>
    <w:rsid w:val="00777AC6"/>
    <w:rsid w:val="0078028D"/>
    <w:rsid w:val="007809C2"/>
    <w:rsid w:val="007836CF"/>
    <w:rsid w:val="0078798E"/>
    <w:rsid w:val="0079082A"/>
    <w:rsid w:val="00790834"/>
    <w:rsid w:val="00790AAE"/>
    <w:rsid w:val="00791682"/>
    <w:rsid w:val="00791C51"/>
    <w:rsid w:val="00792FD4"/>
    <w:rsid w:val="00794519"/>
    <w:rsid w:val="00796E6C"/>
    <w:rsid w:val="007A20D3"/>
    <w:rsid w:val="007B1B08"/>
    <w:rsid w:val="007B327B"/>
    <w:rsid w:val="007B3B25"/>
    <w:rsid w:val="007B4250"/>
    <w:rsid w:val="007B4D39"/>
    <w:rsid w:val="007B4FC2"/>
    <w:rsid w:val="007C06EB"/>
    <w:rsid w:val="007C1538"/>
    <w:rsid w:val="007D04B5"/>
    <w:rsid w:val="007D166C"/>
    <w:rsid w:val="007D2A03"/>
    <w:rsid w:val="007D3B6E"/>
    <w:rsid w:val="007D47F6"/>
    <w:rsid w:val="007D7C9B"/>
    <w:rsid w:val="007E0A7C"/>
    <w:rsid w:val="007E19B3"/>
    <w:rsid w:val="007E551C"/>
    <w:rsid w:val="007F6DF1"/>
    <w:rsid w:val="00800E36"/>
    <w:rsid w:val="008015B7"/>
    <w:rsid w:val="00803EA6"/>
    <w:rsid w:val="00810E1B"/>
    <w:rsid w:val="00816C0A"/>
    <w:rsid w:val="00817406"/>
    <w:rsid w:val="008178B6"/>
    <w:rsid w:val="00820888"/>
    <w:rsid w:val="00822CDB"/>
    <w:rsid w:val="00823862"/>
    <w:rsid w:val="00824688"/>
    <w:rsid w:val="00826F28"/>
    <w:rsid w:val="008316D8"/>
    <w:rsid w:val="00832388"/>
    <w:rsid w:val="00833B76"/>
    <w:rsid w:val="008340D7"/>
    <w:rsid w:val="00837567"/>
    <w:rsid w:val="0083791F"/>
    <w:rsid w:val="0084073E"/>
    <w:rsid w:val="008407DF"/>
    <w:rsid w:val="0084379B"/>
    <w:rsid w:val="00845347"/>
    <w:rsid w:val="00845A02"/>
    <w:rsid w:val="00846FD7"/>
    <w:rsid w:val="00855960"/>
    <w:rsid w:val="00855CC2"/>
    <w:rsid w:val="00860240"/>
    <w:rsid w:val="008606B1"/>
    <w:rsid w:val="00860B6B"/>
    <w:rsid w:val="00860D2C"/>
    <w:rsid w:val="008618B4"/>
    <w:rsid w:val="00867057"/>
    <w:rsid w:val="008678E7"/>
    <w:rsid w:val="00870CD3"/>
    <w:rsid w:val="008740CB"/>
    <w:rsid w:val="00874F56"/>
    <w:rsid w:val="00875B9D"/>
    <w:rsid w:val="00881F5A"/>
    <w:rsid w:val="00886101"/>
    <w:rsid w:val="0088740F"/>
    <w:rsid w:val="0089130C"/>
    <w:rsid w:val="00892C1D"/>
    <w:rsid w:val="0089318E"/>
    <w:rsid w:val="008945FA"/>
    <w:rsid w:val="00896CBE"/>
    <w:rsid w:val="008A02A5"/>
    <w:rsid w:val="008A11A9"/>
    <w:rsid w:val="008A15E8"/>
    <w:rsid w:val="008A4D77"/>
    <w:rsid w:val="008A6AE1"/>
    <w:rsid w:val="008B4A88"/>
    <w:rsid w:val="008C78D7"/>
    <w:rsid w:val="008D1015"/>
    <w:rsid w:val="008D36BB"/>
    <w:rsid w:val="008D4056"/>
    <w:rsid w:val="008D657A"/>
    <w:rsid w:val="008D65FA"/>
    <w:rsid w:val="008E1804"/>
    <w:rsid w:val="008E3E7C"/>
    <w:rsid w:val="008E6AAE"/>
    <w:rsid w:val="008F2F8B"/>
    <w:rsid w:val="008F3FA3"/>
    <w:rsid w:val="008F41A9"/>
    <w:rsid w:val="008F60AF"/>
    <w:rsid w:val="0090011D"/>
    <w:rsid w:val="00901332"/>
    <w:rsid w:val="00901F22"/>
    <w:rsid w:val="00903317"/>
    <w:rsid w:val="00904F2D"/>
    <w:rsid w:val="00906AC9"/>
    <w:rsid w:val="00907AD0"/>
    <w:rsid w:val="009132B2"/>
    <w:rsid w:val="00915149"/>
    <w:rsid w:val="009169F0"/>
    <w:rsid w:val="00920C1C"/>
    <w:rsid w:val="00923347"/>
    <w:rsid w:val="00924EEE"/>
    <w:rsid w:val="00924F1E"/>
    <w:rsid w:val="00925B5B"/>
    <w:rsid w:val="00934438"/>
    <w:rsid w:val="0094012D"/>
    <w:rsid w:val="00940BB7"/>
    <w:rsid w:val="00941B97"/>
    <w:rsid w:val="00950668"/>
    <w:rsid w:val="00951DC5"/>
    <w:rsid w:val="0095315C"/>
    <w:rsid w:val="009565E8"/>
    <w:rsid w:val="009678CA"/>
    <w:rsid w:val="009700A7"/>
    <w:rsid w:val="009701ED"/>
    <w:rsid w:val="00970C0C"/>
    <w:rsid w:val="00970FF8"/>
    <w:rsid w:val="009722B1"/>
    <w:rsid w:val="00973B38"/>
    <w:rsid w:val="00976611"/>
    <w:rsid w:val="00980DBC"/>
    <w:rsid w:val="0098285C"/>
    <w:rsid w:val="0099049E"/>
    <w:rsid w:val="00990FD0"/>
    <w:rsid w:val="00996C16"/>
    <w:rsid w:val="009A041B"/>
    <w:rsid w:val="009A6D2F"/>
    <w:rsid w:val="009A7626"/>
    <w:rsid w:val="009B2BBE"/>
    <w:rsid w:val="009B68E9"/>
    <w:rsid w:val="009C2F0C"/>
    <w:rsid w:val="009C60BF"/>
    <w:rsid w:val="009C65CC"/>
    <w:rsid w:val="009C74CD"/>
    <w:rsid w:val="009D075D"/>
    <w:rsid w:val="009D17E2"/>
    <w:rsid w:val="009D3B79"/>
    <w:rsid w:val="009D69FE"/>
    <w:rsid w:val="009E1C04"/>
    <w:rsid w:val="009E23F4"/>
    <w:rsid w:val="009E4C53"/>
    <w:rsid w:val="009F21A4"/>
    <w:rsid w:val="009F239A"/>
    <w:rsid w:val="009F2CF7"/>
    <w:rsid w:val="009F471F"/>
    <w:rsid w:val="009F6F21"/>
    <w:rsid w:val="009F73A2"/>
    <w:rsid w:val="009F78B9"/>
    <w:rsid w:val="00A01C78"/>
    <w:rsid w:val="00A0457E"/>
    <w:rsid w:val="00A07F32"/>
    <w:rsid w:val="00A11798"/>
    <w:rsid w:val="00A14A55"/>
    <w:rsid w:val="00A167E1"/>
    <w:rsid w:val="00A2085C"/>
    <w:rsid w:val="00A22A03"/>
    <w:rsid w:val="00A26262"/>
    <w:rsid w:val="00A3031D"/>
    <w:rsid w:val="00A3218E"/>
    <w:rsid w:val="00A32723"/>
    <w:rsid w:val="00A33D0E"/>
    <w:rsid w:val="00A357F6"/>
    <w:rsid w:val="00A36FAF"/>
    <w:rsid w:val="00A418B1"/>
    <w:rsid w:val="00A437D2"/>
    <w:rsid w:val="00A54A2E"/>
    <w:rsid w:val="00A54C3A"/>
    <w:rsid w:val="00A561B2"/>
    <w:rsid w:val="00A56433"/>
    <w:rsid w:val="00A570F9"/>
    <w:rsid w:val="00A63AD2"/>
    <w:rsid w:val="00A64076"/>
    <w:rsid w:val="00A645C6"/>
    <w:rsid w:val="00A653A0"/>
    <w:rsid w:val="00A66390"/>
    <w:rsid w:val="00A701F7"/>
    <w:rsid w:val="00A738C3"/>
    <w:rsid w:val="00A742F7"/>
    <w:rsid w:val="00A75F1D"/>
    <w:rsid w:val="00A76188"/>
    <w:rsid w:val="00A768EA"/>
    <w:rsid w:val="00A80A96"/>
    <w:rsid w:val="00A8125C"/>
    <w:rsid w:val="00A8388D"/>
    <w:rsid w:val="00A84FB7"/>
    <w:rsid w:val="00A85149"/>
    <w:rsid w:val="00A8745E"/>
    <w:rsid w:val="00A8749D"/>
    <w:rsid w:val="00A90841"/>
    <w:rsid w:val="00A9435A"/>
    <w:rsid w:val="00A95F52"/>
    <w:rsid w:val="00A96CCE"/>
    <w:rsid w:val="00AA1F84"/>
    <w:rsid w:val="00AA34CE"/>
    <w:rsid w:val="00AA6902"/>
    <w:rsid w:val="00AA7E91"/>
    <w:rsid w:val="00AB0802"/>
    <w:rsid w:val="00AB1D9C"/>
    <w:rsid w:val="00AB2726"/>
    <w:rsid w:val="00AB2F42"/>
    <w:rsid w:val="00AB3E08"/>
    <w:rsid w:val="00AB648F"/>
    <w:rsid w:val="00AB75A3"/>
    <w:rsid w:val="00AC0649"/>
    <w:rsid w:val="00AC1184"/>
    <w:rsid w:val="00AC462C"/>
    <w:rsid w:val="00AD42FD"/>
    <w:rsid w:val="00AD5893"/>
    <w:rsid w:val="00AD6241"/>
    <w:rsid w:val="00AD6497"/>
    <w:rsid w:val="00AD6F05"/>
    <w:rsid w:val="00AE0519"/>
    <w:rsid w:val="00AF196C"/>
    <w:rsid w:val="00AF1B2A"/>
    <w:rsid w:val="00AF4B60"/>
    <w:rsid w:val="00AF5A11"/>
    <w:rsid w:val="00B01F30"/>
    <w:rsid w:val="00B0398E"/>
    <w:rsid w:val="00B03DA8"/>
    <w:rsid w:val="00B06734"/>
    <w:rsid w:val="00B07C5E"/>
    <w:rsid w:val="00B10A75"/>
    <w:rsid w:val="00B10CE3"/>
    <w:rsid w:val="00B16624"/>
    <w:rsid w:val="00B16C98"/>
    <w:rsid w:val="00B16E0B"/>
    <w:rsid w:val="00B17737"/>
    <w:rsid w:val="00B17CA4"/>
    <w:rsid w:val="00B2120B"/>
    <w:rsid w:val="00B21E5C"/>
    <w:rsid w:val="00B21EB2"/>
    <w:rsid w:val="00B27943"/>
    <w:rsid w:val="00B27CF4"/>
    <w:rsid w:val="00B32CC7"/>
    <w:rsid w:val="00B34E3A"/>
    <w:rsid w:val="00B4098A"/>
    <w:rsid w:val="00B4286D"/>
    <w:rsid w:val="00B42B29"/>
    <w:rsid w:val="00B42F16"/>
    <w:rsid w:val="00B42F97"/>
    <w:rsid w:val="00B55E43"/>
    <w:rsid w:val="00B626B0"/>
    <w:rsid w:val="00B643B6"/>
    <w:rsid w:val="00B649BB"/>
    <w:rsid w:val="00B65AC8"/>
    <w:rsid w:val="00B703AB"/>
    <w:rsid w:val="00B71C0A"/>
    <w:rsid w:val="00B72765"/>
    <w:rsid w:val="00B76853"/>
    <w:rsid w:val="00B76936"/>
    <w:rsid w:val="00B8235F"/>
    <w:rsid w:val="00B85C53"/>
    <w:rsid w:val="00B8780F"/>
    <w:rsid w:val="00B90920"/>
    <w:rsid w:val="00B93A5D"/>
    <w:rsid w:val="00B95D6E"/>
    <w:rsid w:val="00B961A0"/>
    <w:rsid w:val="00BA1438"/>
    <w:rsid w:val="00BA2019"/>
    <w:rsid w:val="00BA21B1"/>
    <w:rsid w:val="00BA306A"/>
    <w:rsid w:val="00BA34F5"/>
    <w:rsid w:val="00BA72D1"/>
    <w:rsid w:val="00BB359B"/>
    <w:rsid w:val="00BB5483"/>
    <w:rsid w:val="00BB6D6C"/>
    <w:rsid w:val="00BC2259"/>
    <w:rsid w:val="00BC3EC7"/>
    <w:rsid w:val="00BC45C9"/>
    <w:rsid w:val="00BC46F7"/>
    <w:rsid w:val="00BC4F94"/>
    <w:rsid w:val="00BC51C3"/>
    <w:rsid w:val="00BC5CB3"/>
    <w:rsid w:val="00BC60B3"/>
    <w:rsid w:val="00BC61A6"/>
    <w:rsid w:val="00BC7B7C"/>
    <w:rsid w:val="00BC7E13"/>
    <w:rsid w:val="00BC7E52"/>
    <w:rsid w:val="00BD178D"/>
    <w:rsid w:val="00BD1A11"/>
    <w:rsid w:val="00BD2AE0"/>
    <w:rsid w:val="00BD2F22"/>
    <w:rsid w:val="00BD30A0"/>
    <w:rsid w:val="00BE158F"/>
    <w:rsid w:val="00BE41DB"/>
    <w:rsid w:val="00BE4E04"/>
    <w:rsid w:val="00BE7D5E"/>
    <w:rsid w:val="00BF0CCA"/>
    <w:rsid w:val="00BF4179"/>
    <w:rsid w:val="00BF4C53"/>
    <w:rsid w:val="00C015AA"/>
    <w:rsid w:val="00C0214D"/>
    <w:rsid w:val="00C0324A"/>
    <w:rsid w:val="00C051E3"/>
    <w:rsid w:val="00C0782E"/>
    <w:rsid w:val="00C07C13"/>
    <w:rsid w:val="00C12B1B"/>
    <w:rsid w:val="00C14809"/>
    <w:rsid w:val="00C1502B"/>
    <w:rsid w:val="00C15EA9"/>
    <w:rsid w:val="00C16979"/>
    <w:rsid w:val="00C226A0"/>
    <w:rsid w:val="00C231B5"/>
    <w:rsid w:val="00C26BD7"/>
    <w:rsid w:val="00C372EE"/>
    <w:rsid w:val="00C37CB5"/>
    <w:rsid w:val="00C42B8A"/>
    <w:rsid w:val="00C43926"/>
    <w:rsid w:val="00C45255"/>
    <w:rsid w:val="00C46075"/>
    <w:rsid w:val="00C50288"/>
    <w:rsid w:val="00C5049D"/>
    <w:rsid w:val="00C55D37"/>
    <w:rsid w:val="00C62C2E"/>
    <w:rsid w:val="00C67F8D"/>
    <w:rsid w:val="00C702C2"/>
    <w:rsid w:val="00C72D5C"/>
    <w:rsid w:val="00C736ED"/>
    <w:rsid w:val="00C73C18"/>
    <w:rsid w:val="00C76D1E"/>
    <w:rsid w:val="00C76EC6"/>
    <w:rsid w:val="00C76ED0"/>
    <w:rsid w:val="00C81D4E"/>
    <w:rsid w:val="00C81EA8"/>
    <w:rsid w:val="00C901D2"/>
    <w:rsid w:val="00C930D4"/>
    <w:rsid w:val="00C936D9"/>
    <w:rsid w:val="00C93AD4"/>
    <w:rsid w:val="00C97524"/>
    <w:rsid w:val="00CA459C"/>
    <w:rsid w:val="00CA76BE"/>
    <w:rsid w:val="00CB08BE"/>
    <w:rsid w:val="00CB1F4C"/>
    <w:rsid w:val="00CB2637"/>
    <w:rsid w:val="00CB2810"/>
    <w:rsid w:val="00CB3772"/>
    <w:rsid w:val="00CB3989"/>
    <w:rsid w:val="00CB46C4"/>
    <w:rsid w:val="00CB68BA"/>
    <w:rsid w:val="00CC08C6"/>
    <w:rsid w:val="00CC10A4"/>
    <w:rsid w:val="00CC1714"/>
    <w:rsid w:val="00CC21AB"/>
    <w:rsid w:val="00CC5194"/>
    <w:rsid w:val="00CD1C6B"/>
    <w:rsid w:val="00CD2259"/>
    <w:rsid w:val="00CD2CEE"/>
    <w:rsid w:val="00CD4835"/>
    <w:rsid w:val="00CD6277"/>
    <w:rsid w:val="00CE188E"/>
    <w:rsid w:val="00CE2217"/>
    <w:rsid w:val="00CE25AF"/>
    <w:rsid w:val="00CE5696"/>
    <w:rsid w:val="00CE6444"/>
    <w:rsid w:val="00CF2F11"/>
    <w:rsid w:val="00CF5858"/>
    <w:rsid w:val="00D00A9C"/>
    <w:rsid w:val="00D02B9F"/>
    <w:rsid w:val="00D04445"/>
    <w:rsid w:val="00D1336B"/>
    <w:rsid w:val="00D14299"/>
    <w:rsid w:val="00D14DC7"/>
    <w:rsid w:val="00D15E57"/>
    <w:rsid w:val="00D16D80"/>
    <w:rsid w:val="00D174F4"/>
    <w:rsid w:val="00D178B8"/>
    <w:rsid w:val="00D200F8"/>
    <w:rsid w:val="00D20AB3"/>
    <w:rsid w:val="00D21E30"/>
    <w:rsid w:val="00D225D3"/>
    <w:rsid w:val="00D22A70"/>
    <w:rsid w:val="00D2697F"/>
    <w:rsid w:val="00D30B68"/>
    <w:rsid w:val="00D31873"/>
    <w:rsid w:val="00D321E7"/>
    <w:rsid w:val="00D32D71"/>
    <w:rsid w:val="00D33800"/>
    <w:rsid w:val="00D353F0"/>
    <w:rsid w:val="00D36177"/>
    <w:rsid w:val="00D40361"/>
    <w:rsid w:val="00D41CDD"/>
    <w:rsid w:val="00D50741"/>
    <w:rsid w:val="00D514D4"/>
    <w:rsid w:val="00D525D4"/>
    <w:rsid w:val="00D52C6B"/>
    <w:rsid w:val="00D538D7"/>
    <w:rsid w:val="00D55972"/>
    <w:rsid w:val="00D57256"/>
    <w:rsid w:val="00D57606"/>
    <w:rsid w:val="00D57D1C"/>
    <w:rsid w:val="00D620BC"/>
    <w:rsid w:val="00D66CE7"/>
    <w:rsid w:val="00D7085C"/>
    <w:rsid w:val="00D721FA"/>
    <w:rsid w:val="00D72499"/>
    <w:rsid w:val="00D80DE0"/>
    <w:rsid w:val="00D82881"/>
    <w:rsid w:val="00D853F2"/>
    <w:rsid w:val="00D90363"/>
    <w:rsid w:val="00DA0E88"/>
    <w:rsid w:val="00DA127D"/>
    <w:rsid w:val="00DA2C96"/>
    <w:rsid w:val="00DB1335"/>
    <w:rsid w:val="00DB18E5"/>
    <w:rsid w:val="00DB376D"/>
    <w:rsid w:val="00DB6463"/>
    <w:rsid w:val="00DC1417"/>
    <w:rsid w:val="00DC3981"/>
    <w:rsid w:val="00DC5DD3"/>
    <w:rsid w:val="00DC60F6"/>
    <w:rsid w:val="00DD1889"/>
    <w:rsid w:val="00DD330A"/>
    <w:rsid w:val="00DD5D86"/>
    <w:rsid w:val="00DE1CE8"/>
    <w:rsid w:val="00DE1DFC"/>
    <w:rsid w:val="00DE3408"/>
    <w:rsid w:val="00DE34F0"/>
    <w:rsid w:val="00DE71B9"/>
    <w:rsid w:val="00DF3C0D"/>
    <w:rsid w:val="00E00CA5"/>
    <w:rsid w:val="00E04A1C"/>
    <w:rsid w:val="00E067E7"/>
    <w:rsid w:val="00E11182"/>
    <w:rsid w:val="00E12A0C"/>
    <w:rsid w:val="00E1343C"/>
    <w:rsid w:val="00E13964"/>
    <w:rsid w:val="00E2139E"/>
    <w:rsid w:val="00E25975"/>
    <w:rsid w:val="00E26F32"/>
    <w:rsid w:val="00E32556"/>
    <w:rsid w:val="00E36897"/>
    <w:rsid w:val="00E374FA"/>
    <w:rsid w:val="00E41204"/>
    <w:rsid w:val="00E43435"/>
    <w:rsid w:val="00E450A6"/>
    <w:rsid w:val="00E45642"/>
    <w:rsid w:val="00E45C7D"/>
    <w:rsid w:val="00E50A49"/>
    <w:rsid w:val="00E51715"/>
    <w:rsid w:val="00E55F57"/>
    <w:rsid w:val="00E560A2"/>
    <w:rsid w:val="00E56707"/>
    <w:rsid w:val="00E57C20"/>
    <w:rsid w:val="00E57F99"/>
    <w:rsid w:val="00E6429E"/>
    <w:rsid w:val="00E64DD3"/>
    <w:rsid w:val="00E657C3"/>
    <w:rsid w:val="00E6788A"/>
    <w:rsid w:val="00E767F3"/>
    <w:rsid w:val="00E82B42"/>
    <w:rsid w:val="00E84079"/>
    <w:rsid w:val="00E84FFA"/>
    <w:rsid w:val="00E864B0"/>
    <w:rsid w:val="00E948BE"/>
    <w:rsid w:val="00E97652"/>
    <w:rsid w:val="00EA163E"/>
    <w:rsid w:val="00EA6928"/>
    <w:rsid w:val="00EB1941"/>
    <w:rsid w:val="00EC1235"/>
    <w:rsid w:val="00ED3809"/>
    <w:rsid w:val="00ED4B2C"/>
    <w:rsid w:val="00ED4F36"/>
    <w:rsid w:val="00ED6FDB"/>
    <w:rsid w:val="00EE03F7"/>
    <w:rsid w:val="00EE1CCB"/>
    <w:rsid w:val="00EE2F76"/>
    <w:rsid w:val="00EE51D4"/>
    <w:rsid w:val="00EF148E"/>
    <w:rsid w:val="00EF15D9"/>
    <w:rsid w:val="00EF2CF2"/>
    <w:rsid w:val="00EF6607"/>
    <w:rsid w:val="00EF73D6"/>
    <w:rsid w:val="00F014F9"/>
    <w:rsid w:val="00F017E7"/>
    <w:rsid w:val="00F0440A"/>
    <w:rsid w:val="00F05BD8"/>
    <w:rsid w:val="00F06183"/>
    <w:rsid w:val="00F17760"/>
    <w:rsid w:val="00F17E8E"/>
    <w:rsid w:val="00F203B4"/>
    <w:rsid w:val="00F25754"/>
    <w:rsid w:val="00F26DD3"/>
    <w:rsid w:val="00F40754"/>
    <w:rsid w:val="00F4619A"/>
    <w:rsid w:val="00F519D4"/>
    <w:rsid w:val="00F53607"/>
    <w:rsid w:val="00F56B5E"/>
    <w:rsid w:val="00F57D7E"/>
    <w:rsid w:val="00F603F4"/>
    <w:rsid w:val="00F60443"/>
    <w:rsid w:val="00F61D7E"/>
    <w:rsid w:val="00F64258"/>
    <w:rsid w:val="00F65B4D"/>
    <w:rsid w:val="00F70DAB"/>
    <w:rsid w:val="00F7149C"/>
    <w:rsid w:val="00F72BD4"/>
    <w:rsid w:val="00F730A3"/>
    <w:rsid w:val="00F7600F"/>
    <w:rsid w:val="00F803E1"/>
    <w:rsid w:val="00F80E41"/>
    <w:rsid w:val="00F810EE"/>
    <w:rsid w:val="00F83679"/>
    <w:rsid w:val="00F8523C"/>
    <w:rsid w:val="00F85CDF"/>
    <w:rsid w:val="00F90EC1"/>
    <w:rsid w:val="00F92644"/>
    <w:rsid w:val="00F95079"/>
    <w:rsid w:val="00F96AAE"/>
    <w:rsid w:val="00FA00C2"/>
    <w:rsid w:val="00FA0A26"/>
    <w:rsid w:val="00FA515C"/>
    <w:rsid w:val="00FA5861"/>
    <w:rsid w:val="00FA798E"/>
    <w:rsid w:val="00FB01CF"/>
    <w:rsid w:val="00FB0A8C"/>
    <w:rsid w:val="00FB1B1F"/>
    <w:rsid w:val="00FB3075"/>
    <w:rsid w:val="00FB330E"/>
    <w:rsid w:val="00FB3A54"/>
    <w:rsid w:val="00FB4944"/>
    <w:rsid w:val="00FB546E"/>
    <w:rsid w:val="00FB59C9"/>
    <w:rsid w:val="00FB63C4"/>
    <w:rsid w:val="00FC22B4"/>
    <w:rsid w:val="00FC3EEC"/>
    <w:rsid w:val="00FC78D8"/>
    <w:rsid w:val="00FD2FCE"/>
    <w:rsid w:val="00FD64B7"/>
    <w:rsid w:val="00FD77E8"/>
    <w:rsid w:val="00FE0D26"/>
    <w:rsid w:val="00FE1090"/>
    <w:rsid w:val="00FE49A4"/>
    <w:rsid w:val="00FE5504"/>
    <w:rsid w:val="00FE5BD1"/>
    <w:rsid w:val="00FE5FC5"/>
    <w:rsid w:val="00FE75E0"/>
    <w:rsid w:val="00FF1A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D60827-9185-412A-8BAA-F6CEDC9CB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720F"/>
    <w:pPr>
      <w:spacing w:before="100" w:beforeAutospacing="1" w:after="100" w:afterAutospacing="1"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AC0649"/>
    <w:pPr>
      <w:ind w:left="720"/>
      <w:contextualSpacing/>
    </w:pPr>
  </w:style>
  <w:style w:type="paragraph" w:customStyle="1" w:styleId="EndNoteBibliographyTitle">
    <w:name w:val="EndNote Bibliography Title"/>
    <w:basedOn w:val="Normal"/>
    <w:link w:val="EndNoteBibliographyTitleChar"/>
    <w:rsid w:val="00E57C20"/>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E57C20"/>
    <w:rPr>
      <w:noProof/>
      <w:sz w:val="22"/>
      <w:szCs w:val="22"/>
      <w:lang w:val="en-US" w:eastAsia="en-US"/>
    </w:rPr>
  </w:style>
  <w:style w:type="paragraph" w:customStyle="1" w:styleId="EndNoteBibliography">
    <w:name w:val="EndNote Bibliography"/>
    <w:basedOn w:val="Normal"/>
    <w:link w:val="EndNoteBibliographyChar"/>
    <w:rsid w:val="00E57C20"/>
    <w:pPr>
      <w:spacing w:line="240" w:lineRule="auto"/>
    </w:pPr>
    <w:rPr>
      <w:noProof/>
      <w:lang w:val="en-US"/>
    </w:rPr>
  </w:style>
  <w:style w:type="character" w:customStyle="1" w:styleId="EndNoteBibliographyChar">
    <w:name w:val="EndNote Bibliography Char"/>
    <w:basedOn w:val="DefaultParagraphFont"/>
    <w:link w:val="EndNoteBibliography"/>
    <w:rsid w:val="00E57C20"/>
    <w:rPr>
      <w:noProof/>
      <w:sz w:val="22"/>
      <w:szCs w:val="22"/>
      <w:lang w:val="en-US" w:eastAsia="en-US"/>
    </w:rPr>
  </w:style>
  <w:style w:type="character" w:styleId="CommentReference">
    <w:name w:val="annotation reference"/>
    <w:basedOn w:val="DefaultParagraphFont"/>
    <w:uiPriority w:val="99"/>
    <w:semiHidden/>
    <w:unhideWhenUsed/>
    <w:rsid w:val="00BA2019"/>
    <w:rPr>
      <w:sz w:val="16"/>
      <w:szCs w:val="16"/>
    </w:rPr>
  </w:style>
  <w:style w:type="paragraph" w:styleId="CommentText">
    <w:name w:val="annotation text"/>
    <w:basedOn w:val="Normal"/>
    <w:link w:val="CommentTextChar"/>
    <w:uiPriority w:val="99"/>
    <w:semiHidden/>
    <w:unhideWhenUsed/>
    <w:rsid w:val="00BA2019"/>
    <w:pPr>
      <w:spacing w:line="240" w:lineRule="auto"/>
    </w:pPr>
    <w:rPr>
      <w:sz w:val="20"/>
      <w:szCs w:val="20"/>
    </w:rPr>
  </w:style>
  <w:style w:type="character" w:customStyle="1" w:styleId="CommentTextChar">
    <w:name w:val="Comment Text Char"/>
    <w:basedOn w:val="DefaultParagraphFont"/>
    <w:link w:val="CommentText"/>
    <w:uiPriority w:val="99"/>
    <w:semiHidden/>
    <w:rsid w:val="00BA2019"/>
    <w:rPr>
      <w:lang w:eastAsia="en-US"/>
    </w:rPr>
  </w:style>
  <w:style w:type="paragraph" w:styleId="CommentSubject">
    <w:name w:val="annotation subject"/>
    <w:basedOn w:val="CommentText"/>
    <w:next w:val="CommentText"/>
    <w:link w:val="CommentSubjectChar"/>
    <w:uiPriority w:val="99"/>
    <w:semiHidden/>
    <w:unhideWhenUsed/>
    <w:rsid w:val="00BA2019"/>
    <w:rPr>
      <w:b/>
      <w:bCs/>
    </w:rPr>
  </w:style>
  <w:style w:type="character" w:customStyle="1" w:styleId="CommentSubjectChar">
    <w:name w:val="Comment Subject Char"/>
    <w:basedOn w:val="CommentTextChar"/>
    <w:link w:val="CommentSubject"/>
    <w:uiPriority w:val="99"/>
    <w:semiHidden/>
    <w:rsid w:val="00BA2019"/>
    <w:rPr>
      <w:b/>
      <w:bCs/>
      <w:lang w:eastAsia="en-US"/>
    </w:rPr>
  </w:style>
  <w:style w:type="paragraph" w:styleId="BalloonText">
    <w:name w:val="Balloon Text"/>
    <w:basedOn w:val="Normal"/>
    <w:link w:val="BalloonTextChar"/>
    <w:uiPriority w:val="99"/>
    <w:semiHidden/>
    <w:unhideWhenUsed/>
    <w:rsid w:val="00BA20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2019"/>
    <w:rPr>
      <w:rFonts w:ascii="Segoe UI" w:hAnsi="Segoe UI" w:cs="Segoe UI"/>
      <w:sz w:val="18"/>
      <w:szCs w:val="18"/>
      <w:lang w:eastAsia="en-US"/>
    </w:rPr>
  </w:style>
  <w:style w:type="character" w:styleId="LineNumber">
    <w:name w:val="line number"/>
    <w:basedOn w:val="DefaultParagraphFont"/>
    <w:uiPriority w:val="99"/>
    <w:semiHidden/>
    <w:unhideWhenUsed/>
    <w:rsid w:val="0065192C"/>
  </w:style>
  <w:style w:type="paragraph" w:styleId="Header">
    <w:name w:val="header"/>
    <w:basedOn w:val="Normal"/>
    <w:link w:val="HeaderChar"/>
    <w:uiPriority w:val="99"/>
    <w:unhideWhenUsed/>
    <w:rsid w:val="006519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192C"/>
    <w:rPr>
      <w:sz w:val="22"/>
      <w:szCs w:val="22"/>
      <w:lang w:eastAsia="en-US"/>
    </w:rPr>
  </w:style>
  <w:style w:type="paragraph" w:styleId="Footer">
    <w:name w:val="footer"/>
    <w:basedOn w:val="Normal"/>
    <w:link w:val="FooterChar"/>
    <w:uiPriority w:val="99"/>
    <w:unhideWhenUsed/>
    <w:rsid w:val="006519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192C"/>
    <w:rPr>
      <w:sz w:val="22"/>
      <w:szCs w:val="22"/>
      <w:lang w:eastAsia="en-US"/>
    </w:rPr>
  </w:style>
  <w:style w:type="character" w:styleId="Hyperlink">
    <w:name w:val="Hyperlink"/>
    <w:basedOn w:val="DefaultParagraphFont"/>
    <w:uiPriority w:val="99"/>
    <w:unhideWhenUsed/>
    <w:rsid w:val="00BA30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42871">
      <w:bodyDiv w:val="1"/>
      <w:marLeft w:val="0"/>
      <w:marRight w:val="0"/>
      <w:marTop w:val="0"/>
      <w:marBottom w:val="0"/>
      <w:divBdr>
        <w:top w:val="none" w:sz="0" w:space="0" w:color="auto"/>
        <w:left w:val="none" w:sz="0" w:space="0" w:color="auto"/>
        <w:bottom w:val="none" w:sz="0" w:space="0" w:color="auto"/>
        <w:right w:val="none" w:sz="0" w:space="0" w:color="auto"/>
      </w:divBdr>
    </w:div>
    <w:div w:id="693993223">
      <w:bodyDiv w:val="1"/>
      <w:marLeft w:val="0"/>
      <w:marRight w:val="0"/>
      <w:marTop w:val="0"/>
      <w:marBottom w:val="0"/>
      <w:divBdr>
        <w:top w:val="none" w:sz="0" w:space="0" w:color="auto"/>
        <w:left w:val="none" w:sz="0" w:space="0" w:color="auto"/>
        <w:bottom w:val="none" w:sz="0" w:space="0" w:color="auto"/>
        <w:right w:val="none" w:sz="0" w:space="0" w:color="auto"/>
      </w:divBdr>
    </w:div>
    <w:div w:id="1779716266">
      <w:bodyDiv w:val="1"/>
      <w:marLeft w:val="0"/>
      <w:marRight w:val="0"/>
      <w:marTop w:val="0"/>
      <w:marBottom w:val="0"/>
      <w:divBdr>
        <w:top w:val="none" w:sz="0" w:space="0" w:color="auto"/>
        <w:left w:val="none" w:sz="0" w:space="0" w:color="auto"/>
        <w:bottom w:val="none" w:sz="0" w:space="0" w:color="auto"/>
        <w:right w:val="none" w:sz="0" w:space="0" w:color="auto"/>
      </w:divBdr>
    </w:div>
    <w:div w:id="1796831830">
      <w:bodyDiv w:val="1"/>
      <w:marLeft w:val="0"/>
      <w:marRight w:val="0"/>
      <w:marTop w:val="0"/>
      <w:marBottom w:val="0"/>
      <w:divBdr>
        <w:top w:val="none" w:sz="0" w:space="0" w:color="auto"/>
        <w:left w:val="none" w:sz="0" w:space="0" w:color="auto"/>
        <w:bottom w:val="none" w:sz="0" w:space="0" w:color="auto"/>
        <w:right w:val="none" w:sz="0" w:space="0" w:color="auto"/>
      </w:divBdr>
    </w:div>
    <w:div w:id="1891184640">
      <w:bodyDiv w:val="1"/>
      <w:marLeft w:val="0"/>
      <w:marRight w:val="0"/>
      <w:marTop w:val="0"/>
      <w:marBottom w:val="0"/>
      <w:divBdr>
        <w:top w:val="none" w:sz="0" w:space="0" w:color="auto"/>
        <w:left w:val="none" w:sz="0" w:space="0" w:color="auto"/>
        <w:bottom w:val="none" w:sz="0" w:space="0" w:color="auto"/>
        <w:right w:val="none" w:sz="0" w:space="0" w:color="auto"/>
      </w:divBdr>
    </w:div>
    <w:div w:id="210417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utram@uea.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D67FD-E78C-4101-8A01-2894D908A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4D02E654.dotm</Template>
  <TotalTime>173</TotalTime>
  <Pages>18</Pages>
  <Words>14831</Words>
  <Characters>84538</Characters>
  <Application>Microsoft Office Word</Application>
  <DocSecurity>0</DocSecurity>
  <Lines>704</Lines>
  <Paragraphs>198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99171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Faye Outram (ENV)</dc:creator>
  <cp:lastModifiedBy>Faye Outram (ENV)</cp:lastModifiedBy>
  <cp:revision>32</cp:revision>
  <cp:lastPrinted>2015-09-23T12:58:00Z</cp:lastPrinted>
  <dcterms:created xsi:type="dcterms:W3CDTF">2015-12-02T12:15:00Z</dcterms:created>
  <dcterms:modified xsi:type="dcterms:W3CDTF">2015-12-04T13:04:00Z</dcterms:modified>
</cp:coreProperties>
</file>