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F74" w:rsidRDefault="00923F74" w:rsidP="00923F74">
      <w:pPr>
        <w:outlineLvl w:val="0"/>
      </w:pPr>
      <w:r>
        <w:t>---------- Forwarded message ----------</w:t>
      </w:r>
      <w:r>
        <w:br/>
        <w:t xml:space="preserve">From: </w:t>
      </w:r>
      <w:r>
        <w:rPr>
          <w:b/>
          <w:bCs/>
        </w:rPr>
        <w:t>Applied Health Economics and Health Policy</w:t>
      </w:r>
      <w:r>
        <w:t xml:space="preserve"> &lt;</w:t>
      </w:r>
      <w:hyperlink r:id="rId4" w:history="1">
        <w:r>
          <w:rPr>
            <w:rStyle w:val="Hyperlink"/>
          </w:rPr>
          <w:t>em@editorialmanager.com</w:t>
        </w:r>
      </w:hyperlink>
      <w:r>
        <w:t>&gt;</w:t>
      </w:r>
      <w:r>
        <w:br/>
        <w:t>Date: 8 April 2015 at 04:22</w:t>
      </w:r>
      <w:r>
        <w:br/>
        <w:t>Subject: Your Submission AHEA-D-14-00139R2</w:t>
      </w:r>
      <w:r>
        <w:br/>
        <w:t>To: Gurdeep Singh Sagoo &lt;</w:t>
      </w:r>
      <w:hyperlink r:id="rId5" w:history="1">
        <w:r>
          <w:rPr>
            <w:rStyle w:val="Hyperlink"/>
          </w:rPr>
          <w:t>gurdeep.sagoo@phgfoundation.org</w:t>
        </w:r>
      </w:hyperlink>
      <w:r>
        <w:t>&gt;</w:t>
      </w:r>
      <w:r>
        <w:br/>
      </w:r>
      <w:r>
        <w:br/>
      </w:r>
      <w:r>
        <w:br/>
        <w:t>Dear Dr Sagoo,</w:t>
      </w:r>
      <w:r>
        <w:br/>
      </w:r>
      <w:r>
        <w:br/>
        <w:t>I am pleased to inform you that your manuscript, "Cost-effectiveness of using array CGH for diagnosing learning disability", has been accepted for publication in</w:t>
      </w:r>
      <w:r>
        <w:br/>
        <w:t>Applied Health Economics and Health Policy.</w:t>
      </w:r>
      <w:r>
        <w:br/>
      </w:r>
      <w:r>
        <w:br/>
        <w:t>Please remember to quote the manuscript number, AHEA-D-14-00139R2, whenever inquiring about your manuscript.</w:t>
      </w:r>
      <w:r>
        <w:br/>
      </w:r>
      <w:r>
        <w:br/>
        <w:t>With best regards,</w:t>
      </w:r>
      <w:r>
        <w:br/>
      </w:r>
      <w:r>
        <w:br/>
        <w:t xml:space="preserve">Tim </w:t>
      </w:r>
      <w:proofErr w:type="spellStart"/>
      <w:r>
        <w:t>Wrightson</w:t>
      </w:r>
      <w:proofErr w:type="spellEnd"/>
      <w:r>
        <w:br/>
        <w:t>Editor in Chief</w:t>
      </w:r>
      <w:r>
        <w:br/>
        <w:t>Applied Health Economics and Health Policy</w:t>
      </w:r>
      <w:r>
        <w:br/>
      </w:r>
      <w:proofErr w:type="spellStart"/>
      <w:r>
        <w:t>Adis</w:t>
      </w:r>
      <w:proofErr w:type="spellEnd"/>
      <w:r>
        <w:t xml:space="preserve"> Journals, Editorial Office</w:t>
      </w:r>
    </w:p>
    <w:p w:rsidR="00B13314" w:rsidRDefault="00923F74">
      <w:bookmarkStart w:id="0" w:name="_GoBack"/>
      <w:bookmarkEnd w:id="0"/>
    </w:p>
    <w:sectPr w:rsidR="00B133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F74"/>
    <w:rsid w:val="001A14BD"/>
    <w:rsid w:val="00923F74"/>
    <w:rsid w:val="00C8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C3768D-476A-4082-A9C1-3F9CC3BF8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3F7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23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9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rdeep.sagoo@phgfoundation.org" TargetMode="External"/><Relationship Id="rId4" Type="http://schemas.openxmlformats.org/officeDocument/2006/relationships/hyperlink" Target="mailto:em@editorialmanag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71846D11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Barton (MED)</dc:creator>
  <cp:keywords/>
  <dc:description/>
  <cp:lastModifiedBy>Garry Barton (MED)</cp:lastModifiedBy>
  <cp:revision>1</cp:revision>
  <dcterms:created xsi:type="dcterms:W3CDTF">2015-11-05T16:39:00Z</dcterms:created>
  <dcterms:modified xsi:type="dcterms:W3CDTF">2015-11-05T16:39:00Z</dcterms:modified>
</cp:coreProperties>
</file>